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7A81A7D7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7B6549FE" w14:textId="5F288B29" w:rsidR="00887C2F" w:rsidRDefault="00887C2F" w:rsidP="00887C2F">
            <w:pPr>
              <w:pStyle w:val="Heading3"/>
            </w:pPr>
            <w:bookmarkStart w:id="0" w:name="_GoBack"/>
            <w:bookmarkEnd w:id="0"/>
          </w:p>
          <w:p w14:paraId="701B4F64" w14:textId="0CC87E92" w:rsidR="00887C2F" w:rsidRDefault="00887C2F" w:rsidP="00887C2F"/>
          <w:p w14:paraId="3741D693" w14:textId="7BB31CB4" w:rsidR="00887C2F" w:rsidRDefault="00887C2F" w:rsidP="00887C2F"/>
          <w:p w14:paraId="4D666D38" w14:textId="2B9F09E5" w:rsidR="00887C2F" w:rsidRDefault="00887C2F" w:rsidP="00887C2F"/>
          <w:p w14:paraId="59FA2CDE" w14:textId="11FD61CE" w:rsidR="00887C2F" w:rsidRDefault="00887C2F" w:rsidP="00887C2F">
            <w:pPr>
              <w:pStyle w:val="Heading3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2"/>
              </w:rPr>
            </w:pPr>
          </w:p>
          <w:p w14:paraId="503A33DE" w14:textId="5F92B7B6" w:rsidR="00887C2F" w:rsidRDefault="00A87858" w:rsidP="00887C2F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D1C849" wp14:editId="19BED227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605155</wp:posOffset>
                      </wp:positionV>
                      <wp:extent cx="1678940" cy="1972310"/>
                      <wp:effectExtent l="0" t="0" r="16510" b="279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197231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1" style="position:absolute;margin-left:9.75pt;margin-top:47.65pt;width:132.2pt;height:15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strokecolor="white [3201]" strokeweight="1.5pt" w14:anchorId="52988E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Ao8P3hwYWNrZXQgZW5kPSJ3Ij8+&#10;/9sAhAAEAwMEAwQHBAQHCQcFBwkLCQkJCQsODAwMDAwOEQwMDAwMDBEMDAwMDAwMDAwMDAwMDAwM&#10;DAwMDAwMDAwMDAwMAQQGBgwIDBYMDBYUDg4OFBQODg4OFBEMDAwMDBERDAwMDAwMEQwMDAwMDAwM&#10;DAwMDAwMDAwMDAwMDAwMDAwMDAz/3QAEART/7gAOQWRvYmUAZMAAAAAB/8AAEQgLgAig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">
                      <v:fill type="frame" o:title="" recolor="t" rotate="t" r:id="rId11"/>
                    </v:rect>
                  </w:pict>
                </mc:Fallback>
              </mc:AlternateContent>
            </w:r>
          </w:p>
          <w:p w14:paraId="54548D9A" w14:textId="51741843" w:rsidR="00887C2F" w:rsidRDefault="00887C2F" w:rsidP="00887C2F"/>
          <w:p w14:paraId="212F86B6" w14:textId="32A04A9A" w:rsidR="00887C2F" w:rsidRDefault="00887C2F" w:rsidP="00887C2F"/>
          <w:p w14:paraId="099798F5" w14:textId="01E1B3D2" w:rsidR="00887C2F" w:rsidRDefault="00887C2F" w:rsidP="00887C2F"/>
          <w:p w14:paraId="2EEA44E4" w14:textId="54ADFC15" w:rsidR="00887C2F" w:rsidRDefault="00887C2F" w:rsidP="00887C2F"/>
          <w:p w14:paraId="771C81A9" w14:textId="079E50E9" w:rsidR="00887C2F" w:rsidRDefault="00887C2F" w:rsidP="00887C2F"/>
          <w:p w14:paraId="792E50C7" w14:textId="18728521" w:rsidR="00A87858" w:rsidRDefault="00A87858" w:rsidP="00A87858">
            <w:pPr>
              <w:pStyle w:val="Heading3"/>
              <w:rPr>
                <w:rFonts w:asciiTheme="minorHAnsi" w:eastAsiaTheme="minorEastAsia" w:hAnsiTheme="minorHAnsi" w:cstheme="minorBidi"/>
                <w:b w:val="0"/>
                <w:caps w:val="0"/>
                <w:color w:val="auto"/>
                <w:sz w:val="18"/>
                <w:szCs w:val="22"/>
              </w:rPr>
            </w:pPr>
          </w:p>
          <w:p w14:paraId="2EF9A22E" w14:textId="21421453" w:rsidR="00887C2F" w:rsidRDefault="00887C2F" w:rsidP="00887C2F"/>
          <w:p w14:paraId="67F77A9D" w14:textId="5E41F291" w:rsidR="00887C2F" w:rsidRDefault="00887C2F" w:rsidP="00887C2F"/>
          <w:p w14:paraId="3DA0C389" w14:textId="13140086" w:rsidR="00887C2F" w:rsidRDefault="00887C2F" w:rsidP="00887C2F"/>
          <w:p w14:paraId="78034B0F" w14:textId="60DC9C50" w:rsidR="00887C2F" w:rsidRDefault="00887C2F" w:rsidP="00887C2F"/>
          <w:p w14:paraId="51F2F359" w14:textId="62B22CF6" w:rsidR="00887C2F" w:rsidRDefault="00887C2F" w:rsidP="00887C2F"/>
          <w:p w14:paraId="580CCE19" w14:textId="706FC7A3" w:rsidR="00887C2F" w:rsidRDefault="00887C2F" w:rsidP="00887C2F"/>
          <w:p w14:paraId="2DF3F088" w14:textId="0E4B6123" w:rsidR="00887C2F" w:rsidRDefault="00887C2F" w:rsidP="00887C2F"/>
          <w:p w14:paraId="1D2FD4C6" w14:textId="77777777" w:rsidR="00887C2F" w:rsidRDefault="00887C2F" w:rsidP="00887C2F"/>
          <w:p w14:paraId="3CA91277" w14:textId="308565B6" w:rsidR="00887C2F" w:rsidRDefault="00887C2F" w:rsidP="00887C2F"/>
          <w:p w14:paraId="611EDCE7" w14:textId="77777777" w:rsidR="00887C2F" w:rsidRDefault="00887C2F" w:rsidP="00887C2F"/>
          <w:p w14:paraId="3132615F" w14:textId="77777777" w:rsidR="00A87858" w:rsidRDefault="00A87858" w:rsidP="00887C2F"/>
          <w:p w14:paraId="69CFEFB0" w14:textId="77777777" w:rsidR="00A87858" w:rsidRDefault="00A87858" w:rsidP="00887C2F"/>
          <w:p w14:paraId="386A085B" w14:textId="77777777" w:rsidR="00A87858" w:rsidRDefault="00A87858" w:rsidP="00887C2F"/>
          <w:p w14:paraId="0B4B6772" w14:textId="692B2CFE" w:rsidR="00887C2F" w:rsidRDefault="00887C2F" w:rsidP="00887C2F">
            <w:r>
              <w:t xml:space="preserve">I am a career travel nurse specializing in emergency medicine.  </w:t>
            </w:r>
          </w:p>
          <w:p w14:paraId="438D9C63" w14:textId="77777777" w:rsidR="00887C2F" w:rsidRDefault="00887C2F" w:rsidP="00887C2F"/>
          <w:p w14:paraId="0B059A35" w14:textId="77777777" w:rsidR="00887C2F" w:rsidRDefault="00887C2F" w:rsidP="00887C2F">
            <w:r>
              <w:t xml:space="preserve">I have experience in stroke and STEMI designated hospitals, trauma centers, and teaching hospitals.  </w:t>
            </w:r>
          </w:p>
          <w:p w14:paraId="3573CEF0" w14:textId="77777777" w:rsidR="00887C2F" w:rsidRDefault="00887C2F" w:rsidP="00887C2F"/>
          <w:p w14:paraId="6314D1C0" w14:textId="64199629" w:rsidR="00887C2F" w:rsidRDefault="00887C2F" w:rsidP="00887C2F">
            <w:r>
              <w:t>I also have experience in critical access hospitals</w:t>
            </w:r>
            <w:r w:rsidR="002F240A">
              <w:t xml:space="preserve"> </w:t>
            </w:r>
            <w:r>
              <w:t xml:space="preserve">and stand-alone ERs.  </w:t>
            </w:r>
          </w:p>
          <w:p w14:paraId="3FF4495B" w14:textId="77777777" w:rsidR="00887C2F" w:rsidRDefault="00887C2F" w:rsidP="00887C2F"/>
          <w:p w14:paraId="01E78058" w14:textId="77777777" w:rsidR="00A87858" w:rsidRDefault="00887C2F" w:rsidP="00887C2F">
            <w:r>
              <w:t xml:space="preserve">More recently I have responded to the COVID crisis serving both the ER and corrections population.  </w:t>
            </w:r>
          </w:p>
          <w:p w14:paraId="35F341A3" w14:textId="77777777" w:rsidR="00A87858" w:rsidRDefault="00A87858" w:rsidP="00887C2F"/>
          <w:p w14:paraId="71DCA1BB" w14:textId="77777777" w:rsidR="00A87858" w:rsidRDefault="00887C2F" w:rsidP="00887C2F">
            <w:r>
              <w:t xml:space="preserve">While I have never served the inpatient population I have experience with extensive ER holds spanning multiple days that include all levels of care.  </w:t>
            </w:r>
          </w:p>
          <w:p w14:paraId="74D86B5B" w14:textId="77777777" w:rsidR="00A87858" w:rsidRDefault="00A87858" w:rsidP="00887C2F"/>
          <w:p w14:paraId="77D48EA7" w14:textId="38356E62" w:rsidR="00887C2F" w:rsidRDefault="00887C2F" w:rsidP="00887C2F">
            <w:r>
              <w:t xml:space="preserve">Please contact me for any of your travel or critical staffing needs.  </w:t>
            </w:r>
          </w:p>
          <w:p w14:paraId="1B9012BE" w14:textId="62D6C173" w:rsidR="001B2ABD" w:rsidRDefault="001B2ABD" w:rsidP="001B2ABD">
            <w:pPr>
              <w:tabs>
                <w:tab w:val="left" w:pos="990"/>
              </w:tabs>
              <w:jc w:val="center"/>
            </w:pPr>
          </w:p>
        </w:tc>
        <w:tc>
          <w:tcPr>
            <w:tcW w:w="720" w:type="dxa"/>
          </w:tcPr>
          <w:p w14:paraId="012BC26B" w14:textId="0D114693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4364AED5" w14:textId="77777777" w:rsidR="00A87858" w:rsidRDefault="00A87858" w:rsidP="001B2ABD">
            <w:pPr>
              <w:pStyle w:val="Title"/>
            </w:pPr>
          </w:p>
          <w:p w14:paraId="2D1147EF" w14:textId="77777777" w:rsidR="00A87858" w:rsidRDefault="00A87858" w:rsidP="001B2ABD">
            <w:pPr>
              <w:pStyle w:val="Title"/>
            </w:pPr>
          </w:p>
          <w:p w14:paraId="52004CF2" w14:textId="77777777" w:rsidR="00A87858" w:rsidRDefault="00A87858" w:rsidP="001B2ABD">
            <w:pPr>
              <w:pStyle w:val="Title"/>
            </w:pPr>
          </w:p>
          <w:p w14:paraId="170E171D" w14:textId="77777777" w:rsidR="00A87858" w:rsidRDefault="00A87858" w:rsidP="001B2ABD">
            <w:pPr>
              <w:pStyle w:val="Title"/>
            </w:pPr>
          </w:p>
          <w:p w14:paraId="06CE299D" w14:textId="12996704" w:rsidR="001B2ABD" w:rsidRDefault="00D7636B" w:rsidP="001B2ABD">
            <w:pPr>
              <w:pStyle w:val="Title"/>
            </w:pPr>
            <w:r>
              <w:t>Brittany BOwks</w:t>
            </w:r>
          </w:p>
          <w:p w14:paraId="42977DD6" w14:textId="44D9E951" w:rsidR="001B2ABD" w:rsidRDefault="00A87858" w:rsidP="001B2ABD">
            <w:pPr>
              <w:pStyle w:val="Subtitle"/>
              <w:rPr>
                <w:spacing w:val="0"/>
                <w:w w:val="100"/>
              </w:rPr>
            </w:pPr>
            <w:r w:rsidRPr="007E24DA">
              <w:rPr>
                <w:noProof/>
                <w:spacing w:val="0"/>
                <w:w w:val="9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0CE9FF1A" wp14:editId="7BA5D0C0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3686810</wp:posOffset>
                      </wp:positionV>
                      <wp:extent cx="3648075" cy="2412365"/>
                      <wp:effectExtent l="0" t="0" r="28575" b="2603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2412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4" style="position:absolute;margin-left:-2.95pt;margin-top:290.3pt;width:287.25pt;height:18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6156EC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"/>
                  </w:pict>
                </mc:Fallback>
              </mc:AlternateContent>
            </w:r>
            <w:r w:rsidR="00D7636B" w:rsidRPr="007E24DA">
              <w:rPr>
                <w:spacing w:val="0"/>
                <w:w w:val="92"/>
              </w:rPr>
              <w:t>Traveling Nurs</w:t>
            </w:r>
            <w:r w:rsidR="00D7636B" w:rsidRPr="007E24DA">
              <w:rPr>
                <w:spacing w:val="23"/>
                <w:w w:val="92"/>
              </w:rPr>
              <w:t>e</w:t>
            </w:r>
          </w:p>
          <w:p w14:paraId="56AF7DFA" w14:textId="445581D3" w:rsidR="00C5464F" w:rsidRDefault="00C5464F" w:rsidP="00C5464F">
            <w:pPr>
              <w:pStyle w:val="Subtitle"/>
              <w:rPr>
                <w:spacing w:val="0"/>
                <w:w w:val="100"/>
              </w:rPr>
            </w:pPr>
            <w:r w:rsidRPr="007E24DA">
              <w:rPr>
                <w:noProof/>
                <w:spacing w:val="0"/>
                <w:w w:val="65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622CA405" wp14:editId="60387468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3686810</wp:posOffset>
                      </wp:positionV>
                      <wp:extent cx="3648075" cy="2412365"/>
                      <wp:effectExtent l="0" t="0" r="28575" b="2603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2412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7" style="position:absolute;margin-left:-2.95pt;margin-top:290.3pt;width:287.25pt;height:18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0F910E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"/>
                  </w:pict>
                </mc:Fallback>
              </mc:AlternateContent>
            </w:r>
            <w:r w:rsidRPr="007E24DA">
              <w:rPr>
                <w:spacing w:val="0"/>
                <w:w w:val="65"/>
              </w:rPr>
              <w:t>Emergency Medicin</w:t>
            </w:r>
            <w:r w:rsidRPr="007E24DA">
              <w:rPr>
                <w:spacing w:val="3"/>
                <w:w w:val="65"/>
              </w:rPr>
              <w:t>e</w:t>
            </w:r>
          </w:p>
          <w:p w14:paraId="65BF60E6" w14:textId="0D6DC2F5" w:rsidR="00C5464F" w:rsidRDefault="00C5464F" w:rsidP="00C5464F"/>
          <w:p w14:paraId="5400CCF0" w14:textId="6EF5E8A6" w:rsidR="00C5464F" w:rsidRDefault="00657C3B" w:rsidP="00657C3B">
            <w:pPr>
              <w:pStyle w:val="Heading2"/>
            </w:pPr>
            <w:r>
              <w:t>Phone: 3214384660</w:t>
            </w:r>
          </w:p>
          <w:p w14:paraId="026EA35E" w14:textId="34A10EA7" w:rsidR="00657C3B" w:rsidRPr="00C5464F" w:rsidRDefault="00657C3B" w:rsidP="00657C3B">
            <w:pPr>
              <w:pStyle w:val="Heading2"/>
            </w:pPr>
            <w:r>
              <w:t>Email: bnbowks@gmail.com</w:t>
            </w:r>
          </w:p>
          <w:p w14:paraId="2E1F1BFE" w14:textId="1F62581E" w:rsidR="00C5464F" w:rsidRPr="00C5464F" w:rsidRDefault="00657C3B" w:rsidP="00C5464F"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580B5E1" wp14:editId="70DE4D11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938530</wp:posOffset>
                      </wp:positionV>
                      <wp:extent cx="1774190" cy="2190115"/>
                      <wp:effectExtent l="0" t="0" r="16510" b="1968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190" cy="21901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6" style="position:absolute;margin-left:71.95pt;margin-top:73.9pt;width:139.7pt;height:17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33AB61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"/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30A7D2F" wp14:editId="5C34F796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644525</wp:posOffset>
                      </wp:positionV>
                      <wp:extent cx="2086610" cy="3335020"/>
                      <wp:effectExtent l="0" t="0" r="27940" b="1778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6610" cy="3335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5" style="position:absolute;margin-left:69.05pt;margin-top:50.75pt;width:164.3pt;height:26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white [3212]" strokeweight="1pt" w14:anchorId="794909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"/>
                  </w:pict>
                </mc:Fallback>
              </mc:AlternateContent>
            </w:r>
          </w:p>
        </w:tc>
      </w:tr>
      <w:tr w:rsidR="001B2ABD" w14:paraId="5ED5BFAD" w14:textId="77777777" w:rsidTr="001B2ABD">
        <w:tc>
          <w:tcPr>
            <w:tcW w:w="3600" w:type="dxa"/>
          </w:tcPr>
          <w:p w14:paraId="55FB4FD6" w14:textId="77777777" w:rsidR="00A87858" w:rsidRDefault="00A87858" w:rsidP="00036450">
            <w:pPr>
              <w:pStyle w:val="Heading3"/>
            </w:pPr>
          </w:p>
          <w:p w14:paraId="2CA515C5" w14:textId="6EFFB3B7" w:rsidR="00A87858" w:rsidRPr="00C5464F" w:rsidRDefault="00A87858" w:rsidP="00A87858">
            <w:pPr>
              <w:pStyle w:val="Heading1"/>
              <w:rPr>
                <w:color w:val="4D4D4D" w:themeColor="accent6"/>
              </w:rPr>
            </w:pPr>
            <w:r w:rsidRPr="00C5464F">
              <w:rPr>
                <w:color w:val="4D4D4D" w:themeColor="accent6"/>
              </w:rPr>
              <w:t xml:space="preserve">Brittany </w:t>
            </w:r>
            <w:proofErr w:type="spellStart"/>
            <w:r w:rsidRPr="00C5464F">
              <w:rPr>
                <w:color w:val="4D4D4D" w:themeColor="accent6"/>
              </w:rPr>
              <w:t>Bowks</w:t>
            </w:r>
            <w:proofErr w:type="spellEnd"/>
          </w:p>
          <w:p w14:paraId="0FE788C2" w14:textId="70ADBA0E" w:rsidR="00A87858" w:rsidRDefault="00A87858" w:rsidP="00A87858">
            <w:r>
              <w:t>Traveling Nurse</w:t>
            </w:r>
          </w:p>
          <w:sdt>
            <w:sdtPr>
              <w:id w:val="-1954003311"/>
              <w:placeholder>
                <w:docPart w:val="9F598E7B7AB24C5BB41D1572E5BF0755"/>
              </w:placeholder>
              <w:temporary/>
              <w:showingPlcHdr/>
              <w15:appearance w15:val="hidden"/>
            </w:sdtPr>
            <w:sdtEndPr/>
            <w:sdtContent>
              <w:p w14:paraId="708F4D65" w14:textId="0AE24F44" w:rsidR="00A87858" w:rsidRPr="00CB0055" w:rsidRDefault="00A87858" w:rsidP="00A87858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08F3C90FDA2F4EA29AA8763506359E8D"/>
              </w:placeholder>
              <w:temporary/>
              <w:showingPlcHdr/>
              <w15:appearance w15:val="hidden"/>
            </w:sdtPr>
            <w:sdtEndPr/>
            <w:sdtContent>
              <w:p w14:paraId="4499068A" w14:textId="7029031F" w:rsidR="00A87858" w:rsidRDefault="00A87858" w:rsidP="00A87858">
                <w:r w:rsidRPr="004D3011">
                  <w:t>PHONE:</w:t>
                </w:r>
              </w:p>
            </w:sdtContent>
          </w:sdt>
          <w:p w14:paraId="3D9CB6DF" w14:textId="77777777" w:rsidR="00A87858" w:rsidRDefault="00A87858" w:rsidP="00A87858">
            <w:r>
              <w:t>321-438-4660</w:t>
            </w:r>
          </w:p>
          <w:p w14:paraId="4A1C6B67" w14:textId="77777777" w:rsidR="00A87858" w:rsidRDefault="00A87858" w:rsidP="00A87858"/>
          <w:sdt>
            <w:sdtPr>
              <w:id w:val="-240260293"/>
              <w:placeholder>
                <w:docPart w:val="76416AED161C4CC79E7D74330E4EE8F1"/>
              </w:placeholder>
              <w:temporary/>
              <w:showingPlcHdr/>
              <w15:appearance w15:val="hidden"/>
            </w:sdtPr>
            <w:sdtEndPr/>
            <w:sdtContent>
              <w:p w14:paraId="3F511F6A" w14:textId="77777777" w:rsidR="00A87858" w:rsidRDefault="00A87858" w:rsidP="00A87858">
                <w:r w:rsidRPr="004D3011">
                  <w:t>EMAIL:</w:t>
                </w:r>
              </w:p>
            </w:sdtContent>
          </w:sdt>
          <w:p w14:paraId="058515C3" w14:textId="1CFC671C" w:rsidR="00A87858" w:rsidRDefault="007633B8" w:rsidP="00A87858">
            <w:hyperlink r:id="rId12" w:history="1">
              <w:r w:rsidR="00C5464F" w:rsidRPr="008745BE">
                <w:rPr>
                  <w:rStyle w:val="Hyperlink"/>
                </w:rPr>
                <w:t>bnbowks@gmail.com</w:t>
              </w:r>
            </w:hyperlink>
          </w:p>
          <w:p w14:paraId="5FE68E80" w14:textId="165B7F8E" w:rsidR="00C5464F" w:rsidRDefault="00C5464F" w:rsidP="00A87858"/>
          <w:p w14:paraId="6125B0BC" w14:textId="08715F96" w:rsidR="00C5464F" w:rsidRDefault="00C5464F" w:rsidP="00C5464F">
            <w:r>
              <w:t>ADDRESS:</w:t>
            </w:r>
          </w:p>
          <w:p w14:paraId="7DFA159A" w14:textId="77777777" w:rsidR="00C5464F" w:rsidRDefault="00C5464F" w:rsidP="00C5464F">
            <w:r>
              <w:t xml:space="preserve">381 </w:t>
            </w:r>
            <w:proofErr w:type="spellStart"/>
            <w:r>
              <w:t>Natalino</w:t>
            </w:r>
            <w:proofErr w:type="spellEnd"/>
            <w:r>
              <w:t xml:space="preserve"> Cir.</w:t>
            </w:r>
          </w:p>
          <w:p w14:paraId="7E1BB811" w14:textId="77777777" w:rsidR="00C5464F" w:rsidRDefault="00C5464F" w:rsidP="00C5464F">
            <w:r>
              <w:t>Sacramento, CA 95835</w:t>
            </w:r>
          </w:p>
          <w:sdt>
            <w:sdtPr>
              <w:id w:val="-1711873194"/>
              <w:placeholder>
                <w:docPart w:val="58A60C47797741C4A86CFA4CF2FDF04D"/>
              </w:placeholder>
              <w:temporary/>
              <w:showingPlcHdr/>
              <w15:appearance w15:val="hidden"/>
            </w:sdtPr>
            <w:sdtEndPr/>
            <w:sdtContent>
              <w:p w14:paraId="5B10CD04" w14:textId="5E232667" w:rsidR="001B2ABD" w:rsidRDefault="00036450" w:rsidP="00036450">
                <w:pPr>
                  <w:pStyle w:val="Heading3"/>
                </w:pPr>
                <w:r w:rsidRPr="00D5459D">
                  <w:t>Profile</w:t>
                </w:r>
              </w:p>
            </w:sdtContent>
          </w:sdt>
          <w:p w14:paraId="7F2864C3" w14:textId="7B2A6C7F" w:rsidR="00036450" w:rsidRDefault="00D565B0" w:rsidP="00D565B0">
            <w:r>
              <w:t xml:space="preserve">I am a career travel nurse specializing in emergency medicine.  I have experience in stroke and STEMI designated hospitals, trauma centers, and teaching hospitals.  I also have experience in critical access hospitals and stand-alone ERs.  More recently I have responded to the COVID crisis serving both the ER and corrections population.  While I have never served the inpatient population I have experience with extensive ER holds spanning multiple days that include all levels of care.  Please contact me for any of your travel </w:t>
            </w:r>
            <w:r w:rsidR="00887C2F">
              <w:t xml:space="preserve">or critical staffing </w:t>
            </w:r>
            <w:r>
              <w:t xml:space="preserve">needs.  </w:t>
            </w:r>
          </w:p>
          <w:p w14:paraId="2A8DAF77" w14:textId="6E77760E" w:rsidR="00C5464F" w:rsidRPr="00CB0055" w:rsidRDefault="00C5464F" w:rsidP="00C5464F">
            <w:pPr>
              <w:pStyle w:val="Heading3"/>
            </w:pPr>
            <w:r>
              <w:t>Rn Licenses</w:t>
            </w:r>
          </w:p>
          <w:p w14:paraId="4BAE8B05" w14:textId="059C806E" w:rsidR="00036450" w:rsidRDefault="00C5464F" w:rsidP="00036450">
            <w:r>
              <w:t>Florida RN9410615</w:t>
            </w:r>
          </w:p>
          <w:p w14:paraId="2935760A" w14:textId="6F3EEB08" w:rsidR="00C5464F" w:rsidRDefault="00C5464F" w:rsidP="00036450">
            <w:r>
              <w:t>California 95116452</w:t>
            </w:r>
          </w:p>
          <w:p w14:paraId="74B0F2DA" w14:textId="18D92DD3" w:rsidR="00C5464F" w:rsidRDefault="00C5464F" w:rsidP="00036450">
            <w:r>
              <w:t xml:space="preserve">Illinois </w:t>
            </w:r>
            <w:r w:rsidR="006924F2">
              <w:rPr>
                <w:rFonts w:ascii="Verdana" w:hAnsi="Verdana"/>
                <w:color w:val="3D444A"/>
                <w:sz w:val="20"/>
                <w:szCs w:val="20"/>
                <w:shd w:val="clear" w:color="auto" w:fill="F5F5F5"/>
              </w:rPr>
              <w:t>041502742</w:t>
            </w:r>
          </w:p>
          <w:p w14:paraId="2A1CA19A" w14:textId="5D95E987" w:rsidR="004D3011" w:rsidRPr="00CB0055" w:rsidRDefault="00D7636B" w:rsidP="00CB0055">
            <w:pPr>
              <w:pStyle w:val="Heading3"/>
            </w:pPr>
            <w:r>
              <w:t>Certifications</w:t>
            </w:r>
          </w:p>
          <w:p w14:paraId="59F52B06" w14:textId="77777777" w:rsidR="00D7636B" w:rsidRPr="00D7636B" w:rsidRDefault="00D7636B" w:rsidP="00D7636B">
            <w:pPr>
              <w:contextualSpacing/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>Basic Life Support (BLS)</w:t>
            </w:r>
          </w:p>
          <w:p w14:paraId="2D8072E0" w14:textId="77777777" w:rsidR="00D7636B" w:rsidRPr="00D7636B" w:rsidRDefault="00D7636B" w:rsidP="00D7636B">
            <w:pPr>
              <w:contextualSpacing/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>Advanced Critical Life Support (ACLS)</w:t>
            </w:r>
          </w:p>
          <w:p w14:paraId="33C3D238" w14:textId="77777777" w:rsidR="00D7636B" w:rsidRPr="00D7636B" w:rsidRDefault="00D7636B" w:rsidP="00D7636B">
            <w:pPr>
              <w:contextualSpacing/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 xml:space="preserve">Pediatric Advanced Life Support (PALS) </w:t>
            </w:r>
          </w:p>
          <w:p w14:paraId="7A6475D2" w14:textId="77777777" w:rsidR="00D7636B" w:rsidRPr="00D7636B" w:rsidRDefault="00D7636B" w:rsidP="00D7636B">
            <w:pPr>
              <w:contextualSpacing/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>Trauma Nursing Core Course (TNCC)</w:t>
            </w:r>
          </w:p>
          <w:p w14:paraId="7B09046D" w14:textId="77777777" w:rsidR="00D7636B" w:rsidRPr="00D7636B" w:rsidRDefault="00D7636B" w:rsidP="00D7636B">
            <w:pPr>
              <w:contextualSpacing/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>Certified Emergency Nurse (CEN)</w:t>
            </w:r>
          </w:p>
          <w:p w14:paraId="00CE15EC" w14:textId="77777777" w:rsidR="004D3011" w:rsidRDefault="00D7636B" w:rsidP="00D7636B">
            <w:pPr>
              <w:rPr>
                <w:rFonts w:eastAsia="Times New Roman" w:cs="Times New Roman"/>
                <w:color w:val="404040" w:themeColor="text1" w:themeTint="BF"/>
                <w:szCs w:val="18"/>
              </w:rPr>
            </w:pPr>
            <w:r w:rsidRPr="00D7636B">
              <w:rPr>
                <w:rFonts w:eastAsia="Times New Roman" w:cs="Times New Roman"/>
                <w:color w:val="404040" w:themeColor="text1" w:themeTint="BF"/>
                <w:szCs w:val="18"/>
              </w:rPr>
              <w:t>National Institute of Health Stroke Scale (NIHSS)</w:t>
            </w:r>
          </w:p>
          <w:p w14:paraId="3E8D3B09" w14:textId="4FEBBD07" w:rsidR="00D7636B" w:rsidRDefault="00D7636B" w:rsidP="00D7636B">
            <w:pPr>
              <w:pStyle w:val="Heading3"/>
            </w:pPr>
            <w:r>
              <w:t>affiliations</w:t>
            </w:r>
          </w:p>
          <w:p w14:paraId="21BF86FE" w14:textId="27A030E8" w:rsidR="00D7636B" w:rsidRDefault="00D7636B" w:rsidP="00D7636B">
            <w:r>
              <w:t>Emergency Nurses Association</w:t>
            </w:r>
          </w:p>
          <w:p w14:paraId="4780FC10" w14:textId="21246AB9" w:rsidR="00D7636B" w:rsidRDefault="00D7636B" w:rsidP="00D7636B">
            <w:r>
              <w:t>Critical Care Association</w:t>
            </w:r>
            <w:r w:rsidR="00A87858">
              <w:t xml:space="preserve"> </w:t>
            </w:r>
          </w:p>
          <w:p w14:paraId="0D1F083D" w14:textId="5784776E" w:rsidR="001307E9" w:rsidRPr="00D7636B" w:rsidRDefault="00CC2A66" w:rsidP="00D7636B">
            <w:r>
              <w:t xml:space="preserve">Air &amp; Surface </w:t>
            </w:r>
            <w:r w:rsidR="000A4781">
              <w:t xml:space="preserve">Transport Nurses Association </w:t>
            </w:r>
          </w:p>
          <w:p w14:paraId="7D91D3D4" w14:textId="7F3B6D50" w:rsidR="00D7636B" w:rsidRPr="004D3011" w:rsidRDefault="00D7636B" w:rsidP="00D7636B"/>
        </w:tc>
        <w:tc>
          <w:tcPr>
            <w:tcW w:w="720" w:type="dxa"/>
          </w:tcPr>
          <w:p w14:paraId="5E785750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051F82A28D604C8FB26FA968B2055773"/>
              </w:placeholder>
              <w:temporary/>
              <w:showingPlcHdr/>
              <w15:appearance w15:val="hidden"/>
            </w:sdtPr>
            <w:sdtEndPr/>
            <w:sdtContent>
              <w:p w14:paraId="49BA7619" w14:textId="77777777" w:rsidR="001B2ABD" w:rsidRDefault="00E25A26" w:rsidP="00036450">
                <w:pPr>
                  <w:pStyle w:val="Heading2"/>
                </w:pPr>
                <w:r w:rsidRPr="00036450">
                  <w:t>EDUCATION</w:t>
                </w:r>
              </w:p>
            </w:sdtContent>
          </w:sdt>
          <w:p w14:paraId="1151755A" w14:textId="6BCE0762" w:rsidR="00036450" w:rsidRPr="00036450" w:rsidRDefault="00D7636B" w:rsidP="00B359E4">
            <w:pPr>
              <w:pStyle w:val="Heading4"/>
            </w:pPr>
            <w:r>
              <w:t>Valencia College 2012</w:t>
            </w:r>
          </w:p>
          <w:p w14:paraId="7D0FB01E" w14:textId="4CD67DAD" w:rsidR="00036450" w:rsidRPr="00B359E4" w:rsidRDefault="00D7636B" w:rsidP="00B359E4">
            <w:pPr>
              <w:pStyle w:val="Date"/>
            </w:pPr>
            <w:r>
              <w:t>Associate of Arts, General Studies</w:t>
            </w:r>
          </w:p>
          <w:p w14:paraId="20EE59F4" w14:textId="77777777" w:rsidR="00036450" w:rsidRDefault="00036450" w:rsidP="00036450"/>
          <w:p w14:paraId="72FDAE9E" w14:textId="50663AD2" w:rsidR="00036450" w:rsidRPr="00B359E4" w:rsidRDefault="00D7636B" w:rsidP="00B359E4">
            <w:pPr>
              <w:pStyle w:val="Heading4"/>
            </w:pPr>
            <w:r>
              <w:t>University of Central Florida 2015</w:t>
            </w:r>
          </w:p>
          <w:p w14:paraId="4D4FA220" w14:textId="7300AF58" w:rsidR="00036450" w:rsidRDefault="00D7636B" w:rsidP="00D7636B">
            <w:pPr>
              <w:pStyle w:val="Date"/>
            </w:pPr>
            <w:proofErr w:type="spellStart"/>
            <w:r>
              <w:t>Bachelor’s</w:t>
            </w:r>
            <w:proofErr w:type="spellEnd"/>
            <w:r>
              <w:t xml:space="preserve"> of Science, Nursing</w:t>
            </w:r>
          </w:p>
          <w:p w14:paraId="7C53BF32" w14:textId="77777777" w:rsidR="00D7636B" w:rsidRPr="00D7636B" w:rsidRDefault="00D7636B" w:rsidP="00D7636B"/>
          <w:sdt>
            <w:sdtPr>
              <w:id w:val="1001553383"/>
              <w:placeholder>
                <w:docPart w:val="78BCAC541B7E46888F64C688DA3CABEF"/>
              </w:placeholder>
              <w:temporary/>
              <w:showingPlcHdr/>
              <w15:appearance w15:val="hidden"/>
            </w:sdtPr>
            <w:sdtEndPr/>
            <w:sdtContent>
              <w:p w14:paraId="030B7341" w14:textId="77777777" w:rsidR="00036450" w:rsidRDefault="00036450" w:rsidP="00036450">
                <w:pPr>
                  <w:pStyle w:val="Heading2"/>
                </w:pPr>
                <w:r w:rsidRPr="00036450">
                  <w:t>WORK EXPERIENCE</w:t>
                </w:r>
              </w:p>
            </w:sdtContent>
          </w:sdt>
          <w:p w14:paraId="6FD84E6A" w14:textId="082F0ABB" w:rsidR="00C10699" w:rsidRDefault="0085304B" w:rsidP="00B06262">
            <w:pPr>
              <w:pStyle w:val="Heading4"/>
            </w:pPr>
            <w:r>
              <w:t>Indian Health</w:t>
            </w:r>
            <w:r w:rsidR="00660710">
              <w:t xml:space="preserve"> Services</w:t>
            </w:r>
            <w:r>
              <w:t xml:space="preserve"> </w:t>
            </w:r>
            <w:r w:rsidR="00C10699">
              <w:t>[</w:t>
            </w:r>
            <w:r w:rsidR="00660710">
              <w:t xml:space="preserve">Rapid </w:t>
            </w:r>
            <w:r w:rsidR="00167C90">
              <w:t>Response</w:t>
            </w:r>
            <w:r w:rsidR="00660710">
              <w:t>/</w:t>
            </w:r>
            <w:r w:rsidR="00C10699">
              <w:t>Crisis RN]</w:t>
            </w:r>
          </w:p>
          <w:p w14:paraId="58452501" w14:textId="7BA4EFF8" w:rsidR="00C10699" w:rsidRPr="00E33D13" w:rsidRDefault="0085304B" w:rsidP="00B06262">
            <w:r>
              <w:t>Winslow</w:t>
            </w:r>
            <w:r w:rsidR="00660710">
              <w:t xml:space="preserve">, </w:t>
            </w:r>
            <w:r w:rsidR="00140BCF">
              <w:t>Arizona</w:t>
            </w:r>
          </w:p>
          <w:p w14:paraId="6FA971CD" w14:textId="73D478F9" w:rsidR="00C10699" w:rsidRPr="00036450" w:rsidRDefault="006A5E1B" w:rsidP="00B06262">
            <w:pPr>
              <w:pStyle w:val="Date"/>
            </w:pPr>
            <w:r>
              <w:t>09</w:t>
            </w:r>
            <w:r w:rsidR="00C10699">
              <w:t>/2020</w:t>
            </w:r>
            <w:r w:rsidR="00C10699" w:rsidRPr="00036450">
              <w:t>–</w:t>
            </w:r>
            <w:r w:rsidR="00741828">
              <w:t>04</w:t>
            </w:r>
            <w:r w:rsidR="00C10699">
              <w:t>/202</w:t>
            </w:r>
            <w:r w:rsidR="00741828">
              <w:t>1</w:t>
            </w:r>
          </w:p>
          <w:p w14:paraId="153365E2" w14:textId="77777777" w:rsidR="00C10699" w:rsidRDefault="00C10699" w:rsidP="00B06262">
            <w:pPr>
              <w:pStyle w:val="Heading4"/>
            </w:pPr>
          </w:p>
          <w:p w14:paraId="48C0B6B2" w14:textId="0F398724" w:rsidR="00C10699" w:rsidRDefault="0085304B" w:rsidP="00B06262">
            <w:pPr>
              <w:pStyle w:val="Heading4"/>
            </w:pPr>
            <w:r>
              <w:t>Doctor</w:t>
            </w:r>
            <w:r w:rsidR="00FD6D8E">
              <w:t>’</w:t>
            </w:r>
            <w:r>
              <w:t>s Hospital</w:t>
            </w:r>
            <w:r w:rsidR="00C10699" w:rsidRPr="00036450">
              <w:t xml:space="preserve"> </w:t>
            </w:r>
            <w:r w:rsidR="00C10699">
              <w:t>[</w:t>
            </w:r>
            <w:r w:rsidR="00171AFF">
              <w:t>ICU</w:t>
            </w:r>
            <w:r w:rsidR="00C10699">
              <w:t>/Crisis RN]</w:t>
            </w:r>
          </w:p>
          <w:p w14:paraId="242DA8DA" w14:textId="7A0BFCE2" w:rsidR="00C10699" w:rsidRPr="00E33D13" w:rsidRDefault="00FD6D8E" w:rsidP="00B06262">
            <w:r>
              <w:t>McAllen, Texas</w:t>
            </w:r>
          </w:p>
          <w:p w14:paraId="06B3730A" w14:textId="451A6869" w:rsidR="00C10699" w:rsidRPr="00036450" w:rsidRDefault="001307E9" w:rsidP="00B06262">
            <w:pPr>
              <w:pStyle w:val="Date"/>
            </w:pPr>
            <w:r>
              <w:t>07</w:t>
            </w:r>
            <w:r w:rsidR="00C10699">
              <w:t>/2020</w:t>
            </w:r>
            <w:r w:rsidR="00C10699" w:rsidRPr="00036450">
              <w:t>–</w:t>
            </w:r>
            <w:r w:rsidR="006A5E1B">
              <w:t>09</w:t>
            </w:r>
            <w:r w:rsidR="00C10699">
              <w:t>/2020</w:t>
            </w:r>
          </w:p>
          <w:p w14:paraId="6B199AD7" w14:textId="77777777" w:rsidR="00C10699" w:rsidRDefault="00C10699" w:rsidP="00B06262">
            <w:pPr>
              <w:pStyle w:val="Heading4"/>
            </w:pPr>
          </w:p>
          <w:p w14:paraId="4D63AE7C" w14:textId="4CFA0C69" w:rsidR="00C10699" w:rsidRDefault="00B10119" w:rsidP="00B06262">
            <w:pPr>
              <w:pStyle w:val="Heading4"/>
            </w:pPr>
            <w:r>
              <w:t xml:space="preserve">Sheridan Corrections </w:t>
            </w:r>
            <w:proofErr w:type="gramStart"/>
            <w:r>
              <w:t>Facility</w:t>
            </w:r>
            <w:r w:rsidR="00C10699">
              <w:t xml:space="preserve"> </w:t>
            </w:r>
            <w:r w:rsidR="00C10699" w:rsidRPr="00036450">
              <w:t xml:space="preserve"> </w:t>
            </w:r>
            <w:r w:rsidR="00C10699">
              <w:t>[</w:t>
            </w:r>
            <w:proofErr w:type="gramEnd"/>
            <w:r w:rsidR="00C10699">
              <w:t>Corrections/Crisis RN]</w:t>
            </w:r>
          </w:p>
          <w:p w14:paraId="0429A38B" w14:textId="55FDEEC5" w:rsidR="00C10699" w:rsidRPr="00E33D13" w:rsidRDefault="00B10119" w:rsidP="00B06262">
            <w:r>
              <w:t>Sheridan,</w:t>
            </w:r>
            <w:r w:rsidR="00C10699">
              <w:t xml:space="preserve"> Illinois</w:t>
            </w:r>
          </w:p>
          <w:p w14:paraId="4C73AC77" w14:textId="70035435" w:rsidR="00C10699" w:rsidRPr="00036450" w:rsidRDefault="00BD7E46" w:rsidP="00B06262">
            <w:pPr>
              <w:pStyle w:val="Date"/>
            </w:pPr>
            <w:r>
              <w:t>05</w:t>
            </w:r>
            <w:r w:rsidR="00C10699">
              <w:t>/2020</w:t>
            </w:r>
            <w:r w:rsidR="00C10699" w:rsidRPr="00036450">
              <w:t>–</w:t>
            </w:r>
            <w:r w:rsidR="00C10699">
              <w:t>06/2020</w:t>
            </w:r>
          </w:p>
          <w:p w14:paraId="3E409445" w14:textId="77777777" w:rsidR="00CC58C8" w:rsidRDefault="00CC58C8" w:rsidP="00B359E4">
            <w:pPr>
              <w:pStyle w:val="Heading4"/>
            </w:pPr>
          </w:p>
          <w:p w14:paraId="69513EFB" w14:textId="69B0C9F4" w:rsidR="00036450" w:rsidRDefault="00E33D13" w:rsidP="00B359E4">
            <w:pPr>
              <w:pStyle w:val="Heading4"/>
            </w:pPr>
            <w:r>
              <w:t xml:space="preserve">Cook County </w:t>
            </w:r>
            <w:proofErr w:type="gramStart"/>
            <w:r>
              <w:t>Jail</w:t>
            </w:r>
            <w:r w:rsidR="00036450">
              <w:t xml:space="preserve"> </w:t>
            </w:r>
            <w:r w:rsidR="00036450" w:rsidRPr="00036450">
              <w:t xml:space="preserve"> </w:t>
            </w:r>
            <w:r w:rsidR="001F404F">
              <w:t>[</w:t>
            </w:r>
            <w:proofErr w:type="gramEnd"/>
            <w:r>
              <w:t>Corrections/Crisis RN</w:t>
            </w:r>
            <w:r w:rsidR="001F404F">
              <w:t>]</w:t>
            </w:r>
          </w:p>
          <w:p w14:paraId="0DACF10E" w14:textId="348C5A9A" w:rsidR="00E33D13" w:rsidRPr="00E33D13" w:rsidRDefault="00E33D13" w:rsidP="00E33D13">
            <w:r>
              <w:t>Chicago, Illinois</w:t>
            </w:r>
          </w:p>
          <w:p w14:paraId="6CEA1021" w14:textId="4D3FAF18" w:rsidR="00036450" w:rsidRPr="00036450" w:rsidRDefault="001F404F" w:rsidP="00B359E4">
            <w:pPr>
              <w:pStyle w:val="Date"/>
            </w:pPr>
            <w:r>
              <w:t>04/2020</w:t>
            </w:r>
            <w:r w:rsidR="00036450" w:rsidRPr="00036450">
              <w:t>–</w:t>
            </w:r>
            <w:r>
              <w:t>06/2020</w:t>
            </w:r>
          </w:p>
          <w:p w14:paraId="5A699700" w14:textId="77777777" w:rsidR="004D3011" w:rsidRDefault="004D3011" w:rsidP="00036450"/>
          <w:p w14:paraId="1FD2BCDC" w14:textId="4FD1DC06" w:rsidR="004D3011" w:rsidRDefault="00E33D13" w:rsidP="00B359E4">
            <w:pPr>
              <w:pStyle w:val="Heading4"/>
            </w:pPr>
            <w:r>
              <w:t xml:space="preserve">Doctor’s </w:t>
            </w:r>
            <w:proofErr w:type="gramStart"/>
            <w:r>
              <w:t>Hospital</w:t>
            </w:r>
            <w:r w:rsidR="004D3011"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Emergency/Crisis RN]</w:t>
            </w:r>
          </w:p>
          <w:p w14:paraId="2BF24979" w14:textId="0ACD0265" w:rsidR="00E33D13" w:rsidRPr="00E33D13" w:rsidRDefault="00E33D13" w:rsidP="00E33D13">
            <w:r>
              <w:t>Manteca, California</w:t>
            </w:r>
          </w:p>
          <w:p w14:paraId="72A3FFF0" w14:textId="667E339B" w:rsidR="004D3011" w:rsidRPr="004D3011" w:rsidRDefault="001F404F" w:rsidP="00B359E4">
            <w:pPr>
              <w:pStyle w:val="Date"/>
            </w:pPr>
            <w:r>
              <w:t>02/2020</w:t>
            </w:r>
            <w:r w:rsidR="004D3011" w:rsidRPr="004D3011">
              <w:t>–</w:t>
            </w:r>
            <w:r>
              <w:t>04/2020</w:t>
            </w:r>
          </w:p>
          <w:p w14:paraId="14AD4180" w14:textId="77777777" w:rsidR="004D3011" w:rsidRDefault="004D3011" w:rsidP="00036450"/>
          <w:p w14:paraId="55B677B5" w14:textId="32711BDE" w:rsidR="004D3011" w:rsidRDefault="00E33D13" w:rsidP="00B359E4">
            <w:pPr>
              <w:pStyle w:val="Heading4"/>
            </w:pPr>
            <w:proofErr w:type="gramStart"/>
            <w:r>
              <w:t>Kaiser</w:t>
            </w:r>
            <w:r w:rsidR="004D3011"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532EC3AA" w14:textId="3AB9A3EC" w:rsidR="00E33D13" w:rsidRPr="00E33D13" w:rsidRDefault="00E33D13" w:rsidP="00E33D13">
            <w:r>
              <w:t>Fremont, California</w:t>
            </w:r>
          </w:p>
          <w:p w14:paraId="541B3B09" w14:textId="4833D846" w:rsidR="004D3011" w:rsidRPr="004D3011" w:rsidRDefault="001F404F" w:rsidP="00B359E4">
            <w:pPr>
              <w:pStyle w:val="Date"/>
            </w:pPr>
            <w:r>
              <w:t>08/2019</w:t>
            </w:r>
            <w:r w:rsidR="004D3011" w:rsidRPr="004D3011">
              <w:t>–</w:t>
            </w:r>
            <w:r>
              <w:t>02/2020</w:t>
            </w:r>
          </w:p>
          <w:p w14:paraId="33B4B1C5" w14:textId="13452369" w:rsidR="004D3011" w:rsidRDefault="004D3011" w:rsidP="004D3011"/>
          <w:p w14:paraId="6D379463" w14:textId="1ECE7E10" w:rsidR="00E33D13" w:rsidRDefault="00E33D13" w:rsidP="00E33D13">
            <w:pPr>
              <w:pStyle w:val="Heading4"/>
            </w:pPr>
            <w:r>
              <w:t xml:space="preserve">Eastern Plumas </w:t>
            </w:r>
            <w:proofErr w:type="gramStart"/>
            <w:r>
              <w:t>Healthcare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08448B7C" w14:textId="1EE3509E" w:rsidR="00E33D13" w:rsidRPr="00E33D13" w:rsidRDefault="00E33D13" w:rsidP="00E33D13">
            <w:r>
              <w:t>Portola, California</w:t>
            </w:r>
          </w:p>
          <w:p w14:paraId="48A7CEB7" w14:textId="310D0F96" w:rsidR="00E33D13" w:rsidRPr="004D3011" w:rsidRDefault="001F404F" w:rsidP="00E33D13">
            <w:pPr>
              <w:pStyle w:val="Date"/>
            </w:pPr>
            <w:r>
              <w:t>06/2019</w:t>
            </w:r>
            <w:r w:rsidR="00E33D13" w:rsidRPr="004D3011">
              <w:t>–</w:t>
            </w:r>
            <w:r>
              <w:t>08/2019</w:t>
            </w:r>
          </w:p>
          <w:p w14:paraId="5E6C3E4C" w14:textId="7C1B7149" w:rsidR="00E33D13" w:rsidRDefault="00E33D13" w:rsidP="004D3011"/>
          <w:p w14:paraId="7F9969E7" w14:textId="28EE42EE" w:rsidR="00E33D13" w:rsidRDefault="00E33D13" w:rsidP="00E33D13">
            <w:pPr>
              <w:pStyle w:val="Heading4"/>
            </w:pPr>
            <w:r>
              <w:t xml:space="preserve">UC Davis Medical </w:t>
            </w:r>
            <w:proofErr w:type="gramStart"/>
            <w:r>
              <w:t>Center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3B80B6D5" w14:textId="79BB1217" w:rsidR="00E33D13" w:rsidRPr="00E33D13" w:rsidRDefault="00E33D13" w:rsidP="00E33D13">
            <w:r>
              <w:t>Sacramento, California</w:t>
            </w:r>
          </w:p>
          <w:p w14:paraId="53F2E338" w14:textId="597876ED" w:rsidR="00E33D13" w:rsidRPr="004D3011" w:rsidRDefault="001F404F" w:rsidP="00E33D13">
            <w:pPr>
              <w:pStyle w:val="Date"/>
            </w:pPr>
            <w:r>
              <w:t>02/2019</w:t>
            </w:r>
            <w:r w:rsidR="00E33D13" w:rsidRPr="004D3011">
              <w:t>–</w:t>
            </w:r>
            <w:r>
              <w:t>06/2019</w:t>
            </w:r>
          </w:p>
          <w:p w14:paraId="43D5F242" w14:textId="47F97D24" w:rsidR="00E33D13" w:rsidRDefault="00E33D13" w:rsidP="004D3011"/>
          <w:p w14:paraId="4C4673C2" w14:textId="1343DBFF" w:rsidR="00E33D13" w:rsidRDefault="00E33D13" w:rsidP="00E33D13">
            <w:pPr>
              <w:pStyle w:val="Heading4"/>
            </w:pPr>
            <w:proofErr w:type="gramStart"/>
            <w:r>
              <w:t>Kaiser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45D3BF4E" w14:textId="67EF39A8" w:rsidR="00E33D13" w:rsidRPr="00E33D13" w:rsidRDefault="00E33D13" w:rsidP="00E33D13">
            <w:r>
              <w:t>Roseville, California</w:t>
            </w:r>
          </w:p>
          <w:p w14:paraId="675EE767" w14:textId="1FFFB31D" w:rsidR="00E33D13" w:rsidRPr="004D3011" w:rsidRDefault="001F404F" w:rsidP="00E33D13">
            <w:pPr>
              <w:pStyle w:val="Date"/>
            </w:pPr>
            <w:r>
              <w:t>11/2018</w:t>
            </w:r>
            <w:r w:rsidR="00E33D13" w:rsidRPr="004D3011">
              <w:t>–</w:t>
            </w:r>
            <w:r>
              <w:t>02/2019</w:t>
            </w:r>
          </w:p>
          <w:p w14:paraId="4942A4EB" w14:textId="1445BA71" w:rsidR="00E33D13" w:rsidRDefault="00E33D13" w:rsidP="004D3011"/>
          <w:p w14:paraId="10FFAA6A" w14:textId="0F1B3A30" w:rsidR="00E33D13" w:rsidRDefault="00E33D13" w:rsidP="00E33D13">
            <w:pPr>
              <w:pStyle w:val="Heading4"/>
            </w:pPr>
            <w:proofErr w:type="gramStart"/>
            <w:r>
              <w:t>UCLA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3B395330" w14:textId="77E1AE16" w:rsidR="00E33D13" w:rsidRPr="00E33D13" w:rsidRDefault="00E33D13" w:rsidP="00E33D13">
            <w:r>
              <w:t>Santa Monica, California</w:t>
            </w:r>
          </w:p>
          <w:p w14:paraId="2139387F" w14:textId="02347EAA" w:rsidR="00E33D13" w:rsidRDefault="001F404F" w:rsidP="00E33D13">
            <w:pPr>
              <w:pStyle w:val="Date"/>
            </w:pPr>
            <w:r>
              <w:t>08/2018</w:t>
            </w:r>
            <w:r w:rsidR="00E33D13" w:rsidRPr="004D3011">
              <w:t>–</w:t>
            </w:r>
            <w:r>
              <w:t>11/2018</w:t>
            </w:r>
          </w:p>
          <w:p w14:paraId="470C0483" w14:textId="3315EFBB" w:rsidR="00E33D13" w:rsidRDefault="00E33D13" w:rsidP="00E33D13"/>
          <w:p w14:paraId="49F8C285" w14:textId="252862CE" w:rsidR="00E33D13" w:rsidRDefault="00E33D13" w:rsidP="00E33D13">
            <w:pPr>
              <w:pStyle w:val="Heading4"/>
            </w:pPr>
            <w:r>
              <w:t xml:space="preserve">Cottage </w:t>
            </w:r>
            <w:proofErr w:type="gramStart"/>
            <w:r>
              <w:t>Hospital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674B3318" w14:textId="2811E86D" w:rsidR="00E33D13" w:rsidRPr="00E33D13" w:rsidRDefault="00E33D13" w:rsidP="00E33D13">
            <w:r>
              <w:t>Goleta, California</w:t>
            </w:r>
          </w:p>
          <w:p w14:paraId="4AF40432" w14:textId="2CFD8E37" w:rsidR="00E33D13" w:rsidRPr="004D3011" w:rsidRDefault="001F404F" w:rsidP="00E33D13">
            <w:pPr>
              <w:pStyle w:val="Date"/>
            </w:pPr>
            <w:r>
              <w:t>05/2018</w:t>
            </w:r>
            <w:r w:rsidR="00E33D13" w:rsidRPr="004D3011">
              <w:t>–</w:t>
            </w:r>
            <w:r>
              <w:t>08/2018</w:t>
            </w:r>
          </w:p>
          <w:p w14:paraId="6B9AA01D" w14:textId="3FFA1714" w:rsidR="00E33D13" w:rsidRDefault="00E33D13" w:rsidP="00E33D13"/>
          <w:p w14:paraId="604FF4C0" w14:textId="7DD65060" w:rsidR="00E33D13" w:rsidRDefault="00E33D13" w:rsidP="00E33D13">
            <w:pPr>
              <w:pStyle w:val="Heading4"/>
            </w:pPr>
            <w:proofErr w:type="gramStart"/>
            <w:r>
              <w:t>Kaiser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766D5379" w14:textId="75485799" w:rsidR="00E33D13" w:rsidRPr="00E33D13" w:rsidRDefault="00E33D13" w:rsidP="00E33D13">
            <w:r>
              <w:t>Sacramento, California</w:t>
            </w:r>
          </w:p>
          <w:p w14:paraId="5B283993" w14:textId="13D4C08F" w:rsidR="00E33D13" w:rsidRPr="004D3011" w:rsidRDefault="001F404F" w:rsidP="00E33D13">
            <w:pPr>
              <w:pStyle w:val="Date"/>
            </w:pPr>
            <w:r>
              <w:t>07/2017</w:t>
            </w:r>
            <w:r w:rsidR="00E33D13" w:rsidRPr="004D3011">
              <w:t>–</w:t>
            </w:r>
            <w:r>
              <w:t>05/2018</w:t>
            </w:r>
          </w:p>
          <w:p w14:paraId="78542258" w14:textId="2E2EE0CF" w:rsidR="00E33D13" w:rsidRDefault="00E33D13" w:rsidP="00E33D13"/>
          <w:p w14:paraId="6872172F" w14:textId="353D2D75" w:rsidR="00E33D13" w:rsidRDefault="00E33D13" w:rsidP="00E33D13">
            <w:pPr>
              <w:pStyle w:val="Heading4"/>
            </w:pPr>
            <w:r>
              <w:t xml:space="preserve">Queen of the Valley Medical </w:t>
            </w:r>
            <w:proofErr w:type="gramStart"/>
            <w:r>
              <w:t>Center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7BF0423C" w14:textId="5BD50871" w:rsidR="00E33D13" w:rsidRPr="00E33D13" w:rsidRDefault="00E33D13" w:rsidP="00E33D13">
            <w:r>
              <w:t>Napa, California</w:t>
            </w:r>
          </w:p>
          <w:p w14:paraId="4B29E1AC" w14:textId="3ACEC303" w:rsidR="00E33D13" w:rsidRDefault="001F404F" w:rsidP="00E33D13">
            <w:pPr>
              <w:pStyle w:val="Date"/>
            </w:pPr>
            <w:r>
              <w:t>04/2017</w:t>
            </w:r>
            <w:r w:rsidR="00E33D13" w:rsidRPr="004D3011">
              <w:t>–</w:t>
            </w:r>
            <w:r>
              <w:t>07/2017</w:t>
            </w:r>
          </w:p>
          <w:p w14:paraId="489D1D16" w14:textId="4E71B114" w:rsidR="00E33D13" w:rsidRDefault="00E33D13" w:rsidP="00E33D13"/>
          <w:p w14:paraId="53AA0B1D" w14:textId="5F91A687" w:rsidR="00E33D13" w:rsidRDefault="00E33D13" w:rsidP="00E33D13">
            <w:pPr>
              <w:pStyle w:val="Heading4"/>
            </w:pPr>
            <w:r>
              <w:lastRenderedPageBreak/>
              <w:t xml:space="preserve">Largo Medical </w:t>
            </w:r>
            <w:proofErr w:type="gramStart"/>
            <w:r>
              <w:t>Center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3D79314D" w14:textId="55346731" w:rsidR="00E33D13" w:rsidRPr="00E33D13" w:rsidRDefault="00E33D13" w:rsidP="00E33D13">
            <w:r>
              <w:t>Largo, Florida</w:t>
            </w:r>
          </w:p>
          <w:p w14:paraId="6D6521AC" w14:textId="57F3B3C7" w:rsidR="00E33D13" w:rsidRPr="004D3011" w:rsidRDefault="001F404F" w:rsidP="00E33D13">
            <w:pPr>
              <w:pStyle w:val="Date"/>
            </w:pPr>
            <w:r>
              <w:t>01/2017</w:t>
            </w:r>
            <w:r w:rsidR="00E33D13" w:rsidRPr="004D3011">
              <w:t>–</w:t>
            </w:r>
            <w:r>
              <w:t>04/2017</w:t>
            </w:r>
          </w:p>
          <w:p w14:paraId="7AA32F2B" w14:textId="7967F639" w:rsidR="00E33D13" w:rsidRDefault="00E33D13" w:rsidP="00E33D13"/>
          <w:p w14:paraId="64602CA5" w14:textId="6E385A1D" w:rsidR="00E33D13" w:rsidRDefault="00E33D13" w:rsidP="00E33D13">
            <w:pPr>
              <w:pStyle w:val="Heading4"/>
            </w:pPr>
            <w:r>
              <w:t xml:space="preserve">Florida </w:t>
            </w:r>
            <w:proofErr w:type="gramStart"/>
            <w:r>
              <w:t>Hospital</w:t>
            </w:r>
            <w:r w:rsidRPr="004D3011">
              <w:t xml:space="preserve">  </w:t>
            </w:r>
            <w:r w:rsidR="001F404F">
              <w:t>[</w:t>
            </w:r>
            <w:proofErr w:type="gramEnd"/>
            <w:r w:rsidR="001F404F">
              <w:t>Emergency RN]</w:t>
            </w:r>
          </w:p>
          <w:p w14:paraId="589D9420" w14:textId="15B6CB71" w:rsidR="00E33D13" w:rsidRPr="00E33D13" w:rsidRDefault="00E33D13" w:rsidP="00E33D13">
            <w:r>
              <w:t>Orlando, Florida</w:t>
            </w:r>
          </w:p>
          <w:p w14:paraId="304875D4" w14:textId="6CFB60B4" w:rsidR="00E33D13" w:rsidRDefault="001F404F" w:rsidP="00E33D13">
            <w:pPr>
              <w:pStyle w:val="Date"/>
            </w:pPr>
            <w:r>
              <w:t>06/2015</w:t>
            </w:r>
            <w:r w:rsidR="00E33D13" w:rsidRPr="004D3011">
              <w:t>–</w:t>
            </w:r>
            <w:r>
              <w:t>12/2016</w:t>
            </w:r>
          </w:p>
          <w:p w14:paraId="02B9C1FF" w14:textId="2B53F6A1" w:rsidR="00326B5D" w:rsidRDefault="00326B5D" w:rsidP="00326B5D"/>
          <w:p w14:paraId="4F2951A9" w14:textId="77777777" w:rsidR="00326B5D" w:rsidRPr="00326B5D" w:rsidRDefault="00326B5D" w:rsidP="00326B5D"/>
          <w:p w14:paraId="7EFD1A07" w14:textId="4B10C702" w:rsidR="00CC26A2" w:rsidRPr="00CC26A2" w:rsidRDefault="00EA4E72" w:rsidP="00CC26A2">
            <w:pPr>
              <w:keepNext/>
              <w:keepLines/>
              <w:pBdr>
                <w:bottom w:val="single" w:sz="8" w:space="1" w:color="DDDDDD" w:themeColor="accent1"/>
              </w:pBdr>
              <w:spacing w:before="240" w:after="120"/>
              <w:outlineLvl w:val="1"/>
              <w:rPr>
                <w:rFonts w:asciiTheme="majorHAnsi" w:eastAsiaTheme="majorEastAsia" w:hAnsiTheme="majorHAnsi" w:cstheme="majorBidi"/>
                <w:b/>
                <w:bCs/>
                <w:caps/>
                <w:sz w:val="22"/>
                <w:szCs w:val="26"/>
              </w:rPr>
            </w:pPr>
            <w:r>
              <w:rPr>
                <w:rFonts w:asciiTheme="majorHAnsi" w:eastAsiaTheme="majorEastAsia" w:hAnsiTheme="majorHAnsi" w:cstheme="majorBidi"/>
                <w:b/>
                <w:bCs/>
                <w:caps/>
                <w:sz w:val="22"/>
                <w:szCs w:val="26"/>
              </w:rPr>
              <w:t>CONTINUing education</w:t>
            </w:r>
          </w:p>
          <w:p w14:paraId="4EDC71A2" w14:textId="77777777" w:rsidR="00CC26A2" w:rsidRPr="00CC26A2" w:rsidRDefault="00CC26A2" w:rsidP="00CC26A2">
            <w:pPr>
              <w:outlineLvl w:val="3"/>
              <w:rPr>
                <w:b/>
              </w:rPr>
            </w:pPr>
            <w:r w:rsidRPr="00CC26A2">
              <w:rPr>
                <w:b/>
              </w:rPr>
              <w:t>Indian Health Services [Rapid Care/Crisis RN]</w:t>
            </w:r>
          </w:p>
          <w:p w14:paraId="7A002DB0" w14:textId="77777777" w:rsidR="00CC26A2" w:rsidRPr="00CC26A2" w:rsidRDefault="00CC26A2" w:rsidP="00CC26A2">
            <w:r w:rsidRPr="00CC26A2">
              <w:t>Winslow, Arizona</w:t>
            </w:r>
          </w:p>
          <w:p w14:paraId="15BBC087" w14:textId="50D9768A" w:rsidR="00036450" w:rsidRPr="004D3011" w:rsidRDefault="00036450" w:rsidP="004D3011">
            <w:pPr>
              <w:rPr>
                <w:color w:val="FFFFFF" w:themeColor="background1"/>
              </w:rPr>
            </w:pPr>
          </w:p>
        </w:tc>
      </w:tr>
    </w:tbl>
    <w:p w14:paraId="4927385F" w14:textId="77777777" w:rsidR="0043117B" w:rsidRDefault="007633B8" w:rsidP="000C45FF">
      <w:pPr>
        <w:tabs>
          <w:tab w:val="left" w:pos="990"/>
        </w:tabs>
      </w:pP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FC9FE" w14:textId="77777777" w:rsidR="007633B8" w:rsidRDefault="007633B8" w:rsidP="000C45FF">
      <w:r>
        <w:separator/>
      </w:r>
    </w:p>
  </w:endnote>
  <w:endnote w:type="continuationSeparator" w:id="0">
    <w:p w14:paraId="1F474CFD" w14:textId="77777777" w:rsidR="007633B8" w:rsidRDefault="007633B8" w:rsidP="000C45FF">
      <w:r>
        <w:continuationSeparator/>
      </w:r>
    </w:p>
  </w:endnote>
  <w:endnote w:type="continuationNotice" w:id="1">
    <w:p w14:paraId="666D566D" w14:textId="77777777" w:rsidR="007633B8" w:rsidRDefault="007633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AF7A1" w14:textId="77777777" w:rsidR="007633B8" w:rsidRDefault="007633B8" w:rsidP="000C45FF">
      <w:r>
        <w:separator/>
      </w:r>
    </w:p>
  </w:footnote>
  <w:footnote w:type="continuationSeparator" w:id="0">
    <w:p w14:paraId="66763CD8" w14:textId="77777777" w:rsidR="007633B8" w:rsidRDefault="007633B8" w:rsidP="000C45FF">
      <w:r>
        <w:continuationSeparator/>
      </w:r>
    </w:p>
  </w:footnote>
  <w:footnote w:type="continuationNotice" w:id="1">
    <w:p w14:paraId="33C8C76C" w14:textId="77777777" w:rsidR="007633B8" w:rsidRDefault="007633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6ABE3" w14:textId="77777777" w:rsidR="000C45FF" w:rsidRDefault="000C45FF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5C37ADA5" wp14:editId="5F0D688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36B"/>
    <w:rsid w:val="00036450"/>
    <w:rsid w:val="00094499"/>
    <w:rsid w:val="000A4781"/>
    <w:rsid w:val="000C45FF"/>
    <w:rsid w:val="000E3FD1"/>
    <w:rsid w:val="00112054"/>
    <w:rsid w:val="001307E9"/>
    <w:rsid w:val="00140BCF"/>
    <w:rsid w:val="001525E1"/>
    <w:rsid w:val="00167C90"/>
    <w:rsid w:val="00171AFF"/>
    <w:rsid w:val="00180329"/>
    <w:rsid w:val="0019001F"/>
    <w:rsid w:val="001A74A5"/>
    <w:rsid w:val="001B2ABD"/>
    <w:rsid w:val="001E0391"/>
    <w:rsid w:val="001E1759"/>
    <w:rsid w:val="001F1ECC"/>
    <w:rsid w:val="001F404F"/>
    <w:rsid w:val="002400EB"/>
    <w:rsid w:val="00256CF7"/>
    <w:rsid w:val="00281FD5"/>
    <w:rsid w:val="002F240A"/>
    <w:rsid w:val="0030481B"/>
    <w:rsid w:val="003156FC"/>
    <w:rsid w:val="003254B5"/>
    <w:rsid w:val="00326B5D"/>
    <w:rsid w:val="0037121F"/>
    <w:rsid w:val="003A6B7D"/>
    <w:rsid w:val="003B06CA"/>
    <w:rsid w:val="004071FC"/>
    <w:rsid w:val="00445947"/>
    <w:rsid w:val="004813B3"/>
    <w:rsid w:val="00496591"/>
    <w:rsid w:val="004A14A7"/>
    <w:rsid w:val="004C63E4"/>
    <w:rsid w:val="004D3011"/>
    <w:rsid w:val="005262AC"/>
    <w:rsid w:val="005E39D5"/>
    <w:rsid w:val="00600670"/>
    <w:rsid w:val="0062123A"/>
    <w:rsid w:val="00646E75"/>
    <w:rsid w:val="00657C3B"/>
    <w:rsid w:val="00660710"/>
    <w:rsid w:val="006771D0"/>
    <w:rsid w:val="006924F2"/>
    <w:rsid w:val="006A5E1B"/>
    <w:rsid w:val="00715FCB"/>
    <w:rsid w:val="00741828"/>
    <w:rsid w:val="00743101"/>
    <w:rsid w:val="007633B8"/>
    <w:rsid w:val="007775E1"/>
    <w:rsid w:val="007867A0"/>
    <w:rsid w:val="007927F5"/>
    <w:rsid w:val="007E24DA"/>
    <w:rsid w:val="00802CA0"/>
    <w:rsid w:val="0085304B"/>
    <w:rsid w:val="00887C2F"/>
    <w:rsid w:val="008B12D4"/>
    <w:rsid w:val="0092248D"/>
    <w:rsid w:val="009260CD"/>
    <w:rsid w:val="00952C25"/>
    <w:rsid w:val="00A2118D"/>
    <w:rsid w:val="00A87858"/>
    <w:rsid w:val="00AD76E2"/>
    <w:rsid w:val="00AE29E0"/>
    <w:rsid w:val="00B10119"/>
    <w:rsid w:val="00B20152"/>
    <w:rsid w:val="00B359E4"/>
    <w:rsid w:val="00B57D98"/>
    <w:rsid w:val="00B70850"/>
    <w:rsid w:val="00BD7E46"/>
    <w:rsid w:val="00C066B6"/>
    <w:rsid w:val="00C10699"/>
    <w:rsid w:val="00C37BA1"/>
    <w:rsid w:val="00C4674C"/>
    <w:rsid w:val="00C506CF"/>
    <w:rsid w:val="00C5464F"/>
    <w:rsid w:val="00C72BED"/>
    <w:rsid w:val="00C9578B"/>
    <w:rsid w:val="00CB0055"/>
    <w:rsid w:val="00CC26A2"/>
    <w:rsid w:val="00CC2A66"/>
    <w:rsid w:val="00CC58C8"/>
    <w:rsid w:val="00D2522B"/>
    <w:rsid w:val="00D422DE"/>
    <w:rsid w:val="00D5459D"/>
    <w:rsid w:val="00D565B0"/>
    <w:rsid w:val="00D7636B"/>
    <w:rsid w:val="00DA1F4D"/>
    <w:rsid w:val="00DC086F"/>
    <w:rsid w:val="00DD172A"/>
    <w:rsid w:val="00DF775B"/>
    <w:rsid w:val="00E25A26"/>
    <w:rsid w:val="00E33D13"/>
    <w:rsid w:val="00E4381A"/>
    <w:rsid w:val="00E55D74"/>
    <w:rsid w:val="00E67ED4"/>
    <w:rsid w:val="00E95197"/>
    <w:rsid w:val="00EA4E72"/>
    <w:rsid w:val="00F005EC"/>
    <w:rsid w:val="00F60274"/>
    <w:rsid w:val="00F77FB9"/>
    <w:rsid w:val="00FB068F"/>
    <w:rsid w:val="00FD6D8E"/>
    <w:rsid w:val="51C18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DAF0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DDDDDD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C5464F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6E6E6E" w:themeColor="accent1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858585" w:themeColor="accent2" w:themeShade="B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C5464F"/>
    <w:rPr>
      <w:rFonts w:asciiTheme="majorHAnsi" w:eastAsiaTheme="majorEastAsia" w:hAnsiTheme="majorHAnsi" w:cstheme="majorBidi"/>
      <w:b/>
      <w:caps/>
      <w:color w:val="6E6E6E" w:themeColor="accent1" w:themeShade="80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bnbowks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nbow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8A60C47797741C4A86CFA4CF2FDF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72C3D-960F-4D16-B941-86BC36C58139}"/>
      </w:docPartPr>
      <w:docPartBody>
        <w:p w:rsidR="007B00A9" w:rsidRDefault="002E4B6B">
          <w:pPr>
            <w:pStyle w:val="58A60C47797741C4A86CFA4CF2FDF04D"/>
          </w:pPr>
          <w:r w:rsidRPr="00D5459D">
            <w:t>Profile</w:t>
          </w:r>
        </w:p>
      </w:docPartBody>
    </w:docPart>
    <w:docPart>
      <w:docPartPr>
        <w:name w:val="051F82A28D604C8FB26FA968B2055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AFAC4-4702-4435-9726-BFF4229E089F}"/>
      </w:docPartPr>
      <w:docPartBody>
        <w:p w:rsidR="007B00A9" w:rsidRDefault="002E4B6B">
          <w:pPr>
            <w:pStyle w:val="051F82A28D604C8FB26FA968B2055773"/>
          </w:pPr>
          <w:r w:rsidRPr="00036450">
            <w:t>EDUCATION</w:t>
          </w:r>
        </w:p>
      </w:docPartBody>
    </w:docPart>
    <w:docPart>
      <w:docPartPr>
        <w:name w:val="78BCAC541B7E46888F64C688DA3CA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07F0C-1C0B-4A28-879D-68EA59E8571F}"/>
      </w:docPartPr>
      <w:docPartBody>
        <w:p w:rsidR="007B00A9" w:rsidRDefault="002E4B6B">
          <w:pPr>
            <w:pStyle w:val="78BCAC541B7E46888F64C688DA3CABEF"/>
          </w:pPr>
          <w:r w:rsidRPr="00036450">
            <w:t>WORK EXPERIENCE</w:t>
          </w:r>
        </w:p>
      </w:docPartBody>
    </w:docPart>
    <w:docPart>
      <w:docPartPr>
        <w:name w:val="9F598E7B7AB24C5BB41D1572E5BF0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2F50C-3516-483B-878A-E7A03A268B0A}"/>
      </w:docPartPr>
      <w:docPartBody>
        <w:p w:rsidR="007B00A9" w:rsidRDefault="00B87525" w:rsidP="00B87525">
          <w:pPr>
            <w:pStyle w:val="9F598E7B7AB24C5BB41D1572E5BF0755"/>
          </w:pPr>
          <w:r w:rsidRPr="00CB0055">
            <w:t>Contact</w:t>
          </w:r>
        </w:p>
      </w:docPartBody>
    </w:docPart>
    <w:docPart>
      <w:docPartPr>
        <w:name w:val="08F3C90FDA2F4EA29AA8763506359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20923-33C9-4F55-9574-EA707EDA5AAE}"/>
      </w:docPartPr>
      <w:docPartBody>
        <w:p w:rsidR="007B00A9" w:rsidRDefault="00B87525" w:rsidP="00B87525">
          <w:pPr>
            <w:pStyle w:val="08F3C90FDA2F4EA29AA8763506359E8D"/>
          </w:pPr>
          <w:r w:rsidRPr="004D3011">
            <w:t>PHONE:</w:t>
          </w:r>
        </w:p>
      </w:docPartBody>
    </w:docPart>
    <w:docPart>
      <w:docPartPr>
        <w:name w:val="76416AED161C4CC79E7D74330E4EE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74382-8781-4379-A4A8-D9F43478F221}"/>
      </w:docPartPr>
      <w:docPartBody>
        <w:p w:rsidR="007B00A9" w:rsidRDefault="00B87525" w:rsidP="00B87525">
          <w:pPr>
            <w:pStyle w:val="76416AED161C4CC79E7D74330E4EE8F1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525"/>
    <w:rsid w:val="00074882"/>
    <w:rsid w:val="002E4B6B"/>
    <w:rsid w:val="007A32FA"/>
    <w:rsid w:val="007B00A9"/>
    <w:rsid w:val="00991CD0"/>
    <w:rsid w:val="009C4DF4"/>
    <w:rsid w:val="00AF24C3"/>
    <w:rsid w:val="00B87525"/>
    <w:rsid w:val="00E4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5B9BD5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A60C47797741C4A86CFA4CF2FDF04D">
    <w:name w:val="58A60C47797741C4A86CFA4CF2FDF04D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051F82A28D604C8FB26FA968B2055773">
    <w:name w:val="051F82A28D604C8FB26FA968B2055773"/>
  </w:style>
  <w:style w:type="paragraph" w:customStyle="1" w:styleId="78BCAC541B7E46888F64C688DA3CABEF">
    <w:name w:val="78BCAC541B7E46888F64C688DA3CABEF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F598E7B7AB24C5BB41D1572E5BF0755">
    <w:name w:val="9F598E7B7AB24C5BB41D1572E5BF0755"/>
    <w:rsid w:val="00B87525"/>
  </w:style>
  <w:style w:type="paragraph" w:customStyle="1" w:styleId="08F3C90FDA2F4EA29AA8763506359E8D">
    <w:name w:val="08F3C90FDA2F4EA29AA8763506359E8D"/>
    <w:rsid w:val="00B87525"/>
  </w:style>
  <w:style w:type="paragraph" w:customStyle="1" w:styleId="76416AED161C4CC79E7D74330E4EE8F1">
    <w:name w:val="76416AED161C4CC79E7D74330E4EE8F1"/>
    <w:rsid w:val="00B875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3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2021-03-22T15:51:00Z</dcterms:created>
  <dcterms:modified xsi:type="dcterms:W3CDTF">2021-03-22T15:51:00Z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