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115" w:type="dxa"/>
          <w:right w:w="115" w:type="dxa"/>
        </w:tblCellMar>
        <w:tblLook w:val="04A0" w:firstRow="1" w:lastRow="0" w:firstColumn="1" w:lastColumn="0" w:noHBand="0" w:noVBand="1"/>
      </w:tblPr>
      <w:tblGrid>
        <w:gridCol w:w="3060"/>
        <w:gridCol w:w="7729"/>
        <w:gridCol w:w="11"/>
      </w:tblGrid>
      <w:tr w:rsidR="00053F61" w:rsidRPr="00053F61" w:rsidTr="00680AE4">
        <w:trPr>
          <w:gridAfter w:val="1"/>
          <w:wAfter w:w="11" w:type="dxa"/>
          <w:cantSplit/>
          <w:trHeight w:val="3040"/>
        </w:trPr>
        <w:tc>
          <w:tcPr>
            <w:tcW w:w="10789" w:type="dxa"/>
            <w:gridSpan w:val="2"/>
            <w:vAlign w:val="center"/>
          </w:tcPr>
          <w:p w:rsidR="00106353" w:rsidRDefault="00106353" w:rsidP="00106353">
            <w:pPr>
              <w:pStyle w:val="Title"/>
              <w:jc w:val="center"/>
              <w:rPr>
                <w:rStyle w:val="Strong"/>
                <w:color w:val="auto"/>
                <w:sz w:val="92"/>
                <w:szCs w:val="92"/>
              </w:rPr>
            </w:pPr>
            <w:r w:rsidRPr="002F5958">
              <w:rPr>
                <w:rStyle w:val="Strong"/>
                <w:color w:val="auto"/>
                <w:sz w:val="92"/>
                <w:szCs w:val="92"/>
              </w:rPr>
              <w:t>SOPHIA NGUYEN</w:t>
            </w:r>
          </w:p>
          <w:p w:rsidR="002F5958" w:rsidRPr="00B80899" w:rsidRDefault="002F5958" w:rsidP="002F5958">
            <w:pPr>
              <w:jc w:val="center"/>
              <w:rPr>
                <w:b/>
                <w:color w:val="306785" w:themeColor="accent1" w:themeShade="BF"/>
                <w:sz w:val="40"/>
                <w:szCs w:val="40"/>
              </w:rPr>
            </w:pPr>
            <w:r w:rsidRPr="00B80899">
              <w:rPr>
                <w:b/>
                <w:color w:val="306785" w:themeColor="accent1" w:themeShade="BF"/>
                <w:sz w:val="40"/>
                <w:szCs w:val="40"/>
              </w:rPr>
              <w:t>REGISTERED NURSE, BSN</w:t>
            </w:r>
            <w:r w:rsidR="00B80899" w:rsidRPr="00B80899">
              <w:rPr>
                <w:b/>
                <w:color w:val="306785" w:themeColor="accent1" w:themeShade="BF"/>
                <w:sz w:val="40"/>
                <w:szCs w:val="40"/>
              </w:rPr>
              <w:t xml:space="preserve"> </w:t>
            </w:r>
          </w:p>
          <w:p w:rsidR="005930D7" w:rsidRPr="005930D7" w:rsidRDefault="005930D7" w:rsidP="005930D7"/>
          <w:tbl>
            <w:tblPr>
              <w:tblStyle w:val="TableGrid"/>
              <w:tblW w:w="10505"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ayout w:type="fixed"/>
              <w:tblLook w:val="04A0" w:firstRow="1" w:lastRow="0" w:firstColumn="1" w:lastColumn="0" w:noHBand="0" w:noVBand="1"/>
            </w:tblPr>
            <w:tblGrid>
              <w:gridCol w:w="3664"/>
              <w:gridCol w:w="2910"/>
              <w:gridCol w:w="3931"/>
            </w:tblGrid>
            <w:tr w:rsidR="00DB431D" w:rsidRPr="00680AE4" w:rsidTr="00DB431D">
              <w:trPr>
                <w:trHeight w:val="474"/>
              </w:trPr>
              <w:tc>
                <w:tcPr>
                  <w:tcW w:w="1744" w:type="pct"/>
                  <w:tcBorders>
                    <w:top w:val="nil"/>
                    <w:bottom w:val="nil"/>
                  </w:tcBorders>
                  <w:vAlign w:val="center"/>
                </w:tcPr>
                <w:p w:rsidR="00DB431D" w:rsidRPr="00680AE4" w:rsidRDefault="00DB431D" w:rsidP="005930D7">
                  <w:pPr>
                    <w:jc w:val="center"/>
                    <w:rPr>
                      <w:sz w:val="22"/>
                    </w:rPr>
                  </w:pPr>
                  <w:r w:rsidRPr="00680AE4">
                    <w:rPr>
                      <w:sz w:val="22"/>
                    </w:rPr>
                    <w:t>2829 South Lakeline Blvd</w:t>
                  </w:r>
                </w:p>
                <w:p w:rsidR="00DB431D" w:rsidRPr="00680AE4" w:rsidRDefault="00DB431D" w:rsidP="005930D7">
                  <w:pPr>
                    <w:jc w:val="center"/>
                    <w:rPr>
                      <w:sz w:val="22"/>
                    </w:rPr>
                  </w:pPr>
                  <w:r w:rsidRPr="00680AE4">
                    <w:rPr>
                      <w:sz w:val="22"/>
                    </w:rPr>
                    <w:t xml:space="preserve"> Unit 212</w:t>
                  </w:r>
                </w:p>
                <w:p w:rsidR="00DB431D" w:rsidRPr="00680AE4" w:rsidRDefault="00DB431D" w:rsidP="005930D7">
                  <w:pPr>
                    <w:jc w:val="center"/>
                    <w:rPr>
                      <w:sz w:val="22"/>
                    </w:rPr>
                  </w:pPr>
                  <w:r w:rsidRPr="00680AE4">
                    <w:rPr>
                      <w:sz w:val="22"/>
                    </w:rPr>
                    <w:t>Cedar Park, TX 78613</w:t>
                  </w:r>
                </w:p>
              </w:tc>
              <w:tc>
                <w:tcPr>
                  <w:tcW w:w="1385" w:type="pct"/>
                  <w:tcBorders>
                    <w:top w:val="nil"/>
                    <w:bottom w:val="nil"/>
                  </w:tcBorders>
                  <w:vAlign w:val="center"/>
                </w:tcPr>
                <w:p w:rsidR="00DB431D" w:rsidRPr="00680AE4" w:rsidRDefault="00DB431D" w:rsidP="00680AE4">
                  <w:pPr>
                    <w:jc w:val="center"/>
                    <w:rPr>
                      <w:sz w:val="22"/>
                    </w:rPr>
                  </w:pPr>
                  <w:r w:rsidRPr="00680AE4">
                    <w:rPr>
                      <w:sz w:val="22"/>
                    </w:rPr>
                    <w:t>954-802-2841</w:t>
                  </w:r>
                </w:p>
              </w:tc>
              <w:tc>
                <w:tcPr>
                  <w:tcW w:w="1871" w:type="pct"/>
                  <w:tcBorders>
                    <w:top w:val="nil"/>
                    <w:bottom w:val="nil"/>
                  </w:tcBorders>
                  <w:vAlign w:val="center"/>
                </w:tcPr>
                <w:p w:rsidR="00DB431D" w:rsidRPr="00680AE4" w:rsidRDefault="00DB431D" w:rsidP="005930D7">
                  <w:pPr>
                    <w:jc w:val="center"/>
                    <w:rPr>
                      <w:sz w:val="22"/>
                    </w:rPr>
                  </w:pPr>
                  <w:r w:rsidRPr="00680AE4">
                    <w:rPr>
                      <w:sz w:val="22"/>
                    </w:rPr>
                    <w:t>Snguyen5261@yahoo.com</w:t>
                  </w:r>
                </w:p>
              </w:tc>
            </w:tr>
          </w:tbl>
          <w:p w:rsidR="00106353" w:rsidRPr="00106353" w:rsidRDefault="00106353" w:rsidP="00106353"/>
        </w:tc>
      </w:tr>
      <w:tr w:rsidR="00106353" w:rsidTr="00680AE4">
        <w:trPr>
          <w:trHeight w:val="11088"/>
        </w:trPr>
        <w:tc>
          <w:tcPr>
            <w:tcW w:w="3060" w:type="dxa"/>
            <w:tcBorders>
              <w:right w:val="single" w:sz="12" w:space="0" w:color="808080" w:themeColor="background1" w:themeShade="80"/>
            </w:tcBorders>
          </w:tcPr>
          <w:p w:rsidR="00106353" w:rsidRPr="00053F61" w:rsidRDefault="00DB431D" w:rsidP="00680AE4">
            <w:pPr>
              <w:pStyle w:val="Heading3"/>
              <w:rPr>
                <w:sz w:val="26"/>
                <w:szCs w:val="26"/>
              </w:rPr>
            </w:pPr>
            <w:r w:rsidRPr="00680AE4">
              <w:rPr>
                <w:noProof/>
                <w:lang w:eastAsia="en-US"/>
              </w:rPr>
              <mc:AlternateContent>
                <mc:Choice Requires="wpg">
                  <w:drawing>
                    <wp:anchor distT="0" distB="0" distL="114300" distR="114300" simplePos="0" relativeHeight="251685888" behindDoc="1" locked="0" layoutInCell="1" allowOverlap="1" wp14:anchorId="36558827" wp14:editId="0A550E3F">
                      <wp:simplePos x="0" y="0"/>
                      <wp:positionH relativeFrom="column">
                        <wp:posOffset>65764</wp:posOffset>
                      </wp:positionH>
                      <wp:positionV relativeFrom="paragraph">
                        <wp:posOffset>-517553</wp:posOffset>
                      </wp:positionV>
                      <wp:extent cx="251460" cy="266065"/>
                      <wp:effectExtent l="0" t="0" r="0" b="635"/>
                      <wp:wrapNone/>
                      <wp:docPr id="21" name="Group 21" descr="gps icon"/>
                      <wp:cNvGraphicFramePr/>
                      <a:graphic xmlns:a="http://schemas.openxmlformats.org/drawingml/2006/main">
                        <a:graphicData uri="http://schemas.microsoft.com/office/word/2010/wordprocessingGroup">
                          <wpg:wgp>
                            <wpg:cNvGrpSpPr/>
                            <wpg:grpSpPr>
                              <a:xfrm>
                                <a:off x="0" y="0"/>
                                <a:ext cx="251460" cy="266065"/>
                                <a:chOff x="0" y="0"/>
                                <a:chExt cx="337185" cy="333375"/>
                              </a:xfrm>
                            </wpg:grpSpPr>
                            <wps:wsp>
                              <wps:cNvPr id="143" name="Freeform: Shape 14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9F751AA" id="Group 21" o:spid="_x0000_s1026" alt="gps icon" style="position:absolute;margin-left:5.2pt;margin-top:-40.75pt;width:19.8pt;height:20.95pt;z-index:-251630592;mso-width-relative:margin;mso-height-relative:margin"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">
                      <v:shape id="Freeform: Shape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18ab3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2" o:title="GPS icon"/>
                        <v:path arrowok="t"/>
                      </v:shape>
                    </v:group>
                  </w:pict>
                </mc:Fallback>
              </mc:AlternateContent>
            </w:r>
            <w:r w:rsidR="00053F61" w:rsidRPr="00053F61">
              <w:rPr>
                <w:sz w:val="26"/>
                <w:szCs w:val="26"/>
              </w:rPr>
              <w:t>education</w:t>
            </w:r>
          </w:p>
          <w:p w:rsidR="00106353" w:rsidRPr="00053F61" w:rsidRDefault="00053F61" w:rsidP="00680AE4">
            <w:pPr>
              <w:rPr>
                <w:sz w:val="20"/>
                <w:szCs w:val="20"/>
              </w:rPr>
            </w:pPr>
            <w:r w:rsidRPr="00053F61">
              <w:rPr>
                <w:sz w:val="20"/>
                <w:szCs w:val="20"/>
              </w:rPr>
              <w:t>ACCELERATED BACHELOR OF SCIENCE IN NURSING</w:t>
            </w:r>
          </w:p>
          <w:p w:rsidR="00053F61" w:rsidRPr="00053F61" w:rsidRDefault="00053F61" w:rsidP="00680AE4">
            <w:pPr>
              <w:rPr>
                <w:sz w:val="20"/>
                <w:szCs w:val="20"/>
              </w:rPr>
            </w:pPr>
            <w:r w:rsidRPr="00053F61">
              <w:rPr>
                <w:sz w:val="20"/>
                <w:szCs w:val="20"/>
              </w:rPr>
              <w:t>Rasmussen College</w:t>
            </w:r>
          </w:p>
          <w:p w:rsidR="00053F61" w:rsidRPr="00053F61" w:rsidRDefault="00053F61" w:rsidP="00680AE4">
            <w:pPr>
              <w:rPr>
                <w:sz w:val="20"/>
                <w:szCs w:val="20"/>
              </w:rPr>
            </w:pPr>
            <w:r w:rsidRPr="00053F61">
              <w:rPr>
                <w:sz w:val="20"/>
                <w:szCs w:val="20"/>
              </w:rPr>
              <w:t>December 2018</w:t>
            </w:r>
          </w:p>
          <w:p w:rsidR="00053F61" w:rsidRPr="00053F61" w:rsidRDefault="00053F61" w:rsidP="00680AE4">
            <w:pPr>
              <w:rPr>
                <w:sz w:val="20"/>
                <w:szCs w:val="20"/>
              </w:rPr>
            </w:pPr>
          </w:p>
          <w:p w:rsidR="00053F61" w:rsidRPr="00053F61" w:rsidRDefault="00053F61" w:rsidP="00680AE4">
            <w:pPr>
              <w:rPr>
                <w:sz w:val="20"/>
                <w:szCs w:val="20"/>
              </w:rPr>
            </w:pPr>
            <w:r w:rsidRPr="00053F61">
              <w:rPr>
                <w:sz w:val="20"/>
                <w:szCs w:val="20"/>
              </w:rPr>
              <w:t>BACHELOR OF SCIENCE IN BIOLOGY</w:t>
            </w:r>
          </w:p>
          <w:p w:rsidR="00053F61" w:rsidRPr="00053F61" w:rsidRDefault="00053F61" w:rsidP="00680AE4">
            <w:pPr>
              <w:rPr>
                <w:sz w:val="20"/>
                <w:szCs w:val="20"/>
              </w:rPr>
            </w:pPr>
            <w:r w:rsidRPr="00053F61">
              <w:rPr>
                <w:sz w:val="20"/>
                <w:szCs w:val="20"/>
              </w:rPr>
              <w:t xml:space="preserve">Florida Gulf Coast University </w:t>
            </w:r>
          </w:p>
          <w:p w:rsidR="007B68E8" w:rsidRPr="007B68E8" w:rsidRDefault="00053F61" w:rsidP="00680AE4">
            <w:pPr>
              <w:rPr>
                <w:sz w:val="20"/>
                <w:szCs w:val="20"/>
              </w:rPr>
            </w:pPr>
            <w:r w:rsidRPr="00053F61">
              <w:rPr>
                <w:sz w:val="20"/>
                <w:szCs w:val="20"/>
              </w:rPr>
              <w:t>December 2015</w:t>
            </w:r>
          </w:p>
          <w:p w:rsidR="00106353" w:rsidRPr="00053F61" w:rsidRDefault="00053F61" w:rsidP="00680AE4">
            <w:pPr>
              <w:pStyle w:val="Heading3"/>
              <w:rPr>
                <w:sz w:val="26"/>
                <w:szCs w:val="26"/>
              </w:rPr>
            </w:pPr>
            <w:r w:rsidRPr="00053F61">
              <w:rPr>
                <w:sz w:val="26"/>
                <w:szCs w:val="26"/>
              </w:rPr>
              <w:t>licensure &amp; certifications</w:t>
            </w:r>
          </w:p>
          <w:p w:rsidR="00106353" w:rsidRPr="00053F61" w:rsidRDefault="00053F61" w:rsidP="00680AE4">
            <w:pPr>
              <w:rPr>
                <w:sz w:val="20"/>
                <w:szCs w:val="20"/>
              </w:rPr>
            </w:pPr>
            <w:r w:rsidRPr="00053F61">
              <w:rPr>
                <w:sz w:val="20"/>
                <w:szCs w:val="20"/>
              </w:rPr>
              <w:t>Registered Nurse</w:t>
            </w:r>
          </w:p>
          <w:p w:rsidR="00325210" w:rsidRDefault="00053F61" w:rsidP="00680AE4">
            <w:pPr>
              <w:rPr>
                <w:sz w:val="20"/>
                <w:szCs w:val="20"/>
              </w:rPr>
            </w:pPr>
            <w:r w:rsidRPr="00053F61">
              <w:rPr>
                <w:sz w:val="20"/>
                <w:szCs w:val="20"/>
              </w:rPr>
              <w:t>State of Texas</w:t>
            </w:r>
            <w:r w:rsidR="00325210">
              <w:rPr>
                <w:sz w:val="20"/>
                <w:szCs w:val="20"/>
              </w:rPr>
              <w:t xml:space="preserve"> &amp; NLC</w:t>
            </w:r>
          </w:p>
          <w:p w:rsidR="00053F61" w:rsidRPr="00053F61" w:rsidRDefault="00053F61" w:rsidP="00680AE4">
            <w:pPr>
              <w:rPr>
                <w:sz w:val="20"/>
                <w:szCs w:val="20"/>
              </w:rPr>
            </w:pPr>
            <w:bookmarkStart w:id="0" w:name="_GoBack"/>
            <w:bookmarkEnd w:id="0"/>
            <w:r w:rsidRPr="00053F61">
              <w:rPr>
                <w:sz w:val="20"/>
                <w:szCs w:val="20"/>
              </w:rPr>
              <w:t>#963978</w:t>
            </w:r>
          </w:p>
          <w:p w:rsidR="00053F61" w:rsidRPr="00053F61" w:rsidRDefault="00053F61" w:rsidP="00680AE4">
            <w:pPr>
              <w:rPr>
                <w:sz w:val="20"/>
                <w:szCs w:val="20"/>
              </w:rPr>
            </w:pPr>
            <w:r w:rsidRPr="00053F61">
              <w:rPr>
                <w:sz w:val="20"/>
                <w:szCs w:val="20"/>
              </w:rPr>
              <w:t>Exp. 07/2021</w:t>
            </w:r>
          </w:p>
          <w:p w:rsidR="00053F61" w:rsidRPr="00053F61" w:rsidRDefault="00053F61" w:rsidP="00680AE4">
            <w:pPr>
              <w:rPr>
                <w:sz w:val="20"/>
                <w:szCs w:val="20"/>
              </w:rPr>
            </w:pPr>
          </w:p>
          <w:p w:rsidR="00053F61" w:rsidRPr="00053F61" w:rsidRDefault="00053F61" w:rsidP="00680AE4">
            <w:pPr>
              <w:rPr>
                <w:sz w:val="20"/>
                <w:szCs w:val="20"/>
              </w:rPr>
            </w:pPr>
            <w:r w:rsidRPr="00053F61">
              <w:rPr>
                <w:sz w:val="20"/>
                <w:szCs w:val="20"/>
              </w:rPr>
              <w:t xml:space="preserve">Registered Nurse </w:t>
            </w:r>
          </w:p>
          <w:p w:rsidR="00053F61" w:rsidRPr="00053F61" w:rsidRDefault="00053F61" w:rsidP="00680AE4">
            <w:pPr>
              <w:rPr>
                <w:sz w:val="20"/>
                <w:szCs w:val="20"/>
              </w:rPr>
            </w:pPr>
            <w:r w:rsidRPr="00053F61">
              <w:rPr>
                <w:sz w:val="20"/>
                <w:szCs w:val="20"/>
              </w:rPr>
              <w:t>State of Washington State</w:t>
            </w:r>
          </w:p>
          <w:p w:rsidR="00053F61" w:rsidRPr="00053F61" w:rsidRDefault="00053F61" w:rsidP="00680AE4">
            <w:pPr>
              <w:rPr>
                <w:sz w:val="20"/>
                <w:szCs w:val="20"/>
              </w:rPr>
            </w:pPr>
            <w:r w:rsidRPr="00053F61">
              <w:rPr>
                <w:sz w:val="20"/>
                <w:szCs w:val="20"/>
              </w:rPr>
              <w:t>#61121979</w:t>
            </w:r>
          </w:p>
          <w:p w:rsidR="00053F61" w:rsidRPr="00053F61" w:rsidRDefault="00053F61" w:rsidP="00680AE4">
            <w:pPr>
              <w:rPr>
                <w:sz w:val="20"/>
                <w:szCs w:val="20"/>
              </w:rPr>
            </w:pPr>
            <w:r w:rsidRPr="00053F61">
              <w:rPr>
                <w:sz w:val="20"/>
                <w:szCs w:val="20"/>
              </w:rPr>
              <w:t>Exp. 07/2021</w:t>
            </w:r>
          </w:p>
          <w:p w:rsidR="00053F61" w:rsidRPr="00053F61" w:rsidRDefault="00053F61" w:rsidP="00680AE4">
            <w:pPr>
              <w:rPr>
                <w:sz w:val="20"/>
                <w:szCs w:val="20"/>
              </w:rPr>
            </w:pPr>
          </w:p>
          <w:p w:rsidR="00053F61" w:rsidRPr="00053F61" w:rsidRDefault="00053F61" w:rsidP="00680AE4">
            <w:pPr>
              <w:rPr>
                <w:sz w:val="20"/>
                <w:szCs w:val="20"/>
              </w:rPr>
            </w:pPr>
            <w:r w:rsidRPr="00053F61">
              <w:rPr>
                <w:sz w:val="20"/>
                <w:szCs w:val="20"/>
              </w:rPr>
              <w:t>Basic Life Support</w:t>
            </w:r>
          </w:p>
          <w:p w:rsidR="00053F61" w:rsidRPr="00053F61" w:rsidRDefault="00053F61" w:rsidP="00680AE4">
            <w:pPr>
              <w:rPr>
                <w:sz w:val="20"/>
                <w:szCs w:val="20"/>
              </w:rPr>
            </w:pPr>
            <w:r w:rsidRPr="00053F61">
              <w:rPr>
                <w:sz w:val="20"/>
                <w:szCs w:val="20"/>
              </w:rPr>
              <w:t>American Heart Association</w:t>
            </w:r>
          </w:p>
          <w:p w:rsidR="00053F61" w:rsidRPr="00053F61" w:rsidRDefault="00053F61" w:rsidP="00680AE4">
            <w:pPr>
              <w:rPr>
                <w:sz w:val="20"/>
                <w:szCs w:val="20"/>
              </w:rPr>
            </w:pPr>
            <w:r w:rsidRPr="00053F61">
              <w:rPr>
                <w:sz w:val="20"/>
                <w:szCs w:val="20"/>
              </w:rPr>
              <w:t xml:space="preserve">Exp. 06/2021 </w:t>
            </w:r>
          </w:p>
          <w:p w:rsidR="00053F61" w:rsidRPr="00053F61" w:rsidRDefault="00053F61" w:rsidP="00680AE4">
            <w:pPr>
              <w:rPr>
                <w:sz w:val="20"/>
                <w:szCs w:val="20"/>
              </w:rPr>
            </w:pPr>
          </w:p>
          <w:p w:rsidR="00053F61" w:rsidRPr="00053F61" w:rsidRDefault="00053F61" w:rsidP="00680AE4">
            <w:pPr>
              <w:rPr>
                <w:sz w:val="20"/>
                <w:szCs w:val="20"/>
              </w:rPr>
            </w:pPr>
            <w:r w:rsidRPr="00053F61">
              <w:rPr>
                <w:sz w:val="20"/>
                <w:szCs w:val="20"/>
              </w:rPr>
              <w:t xml:space="preserve">Advanced Cardiac Life Support </w:t>
            </w:r>
          </w:p>
          <w:p w:rsidR="00053F61" w:rsidRPr="00053F61" w:rsidRDefault="00053F61" w:rsidP="00680AE4">
            <w:pPr>
              <w:rPr>
                <w:sz w:val="20"/>
                <w:szCs w:val="20"/>
              </w:rPr>
            </w:pPr>
            <w:r w:rsidRPr="00053F61">
              <w:rPr>
                <w:sz w:val="20"/>
                <w:szCs w:val="20"/>
              </w:rPr>
              <w:t>American Heart Association</w:t>
            </w:r>
          </w:p>
          <w:p w:rsidR="00053F61" w:rsidRPr="00053F61" w:rsidRDefault="00053F61" w:rsidP="00680AE4">
            <w:pPr>
              <w:rPr>
                <w:sz w:val="20"/>
                <w:szCs w:val="20"/>
              </w:rPr>
            </w:pPr>
            <w:r w:rsidRPr="00053F61">
              <w:rPr>
                <w:sz w:val="20"/>
                <w:szCs w:val="20"/>
              </w:rPr>
              <w:t>Exp. 01/2023</w:t>
            </w:r>
          </w:p>
          <w:p w:rsidR="00106353" w:rsidRPr="00053F61" w:rsidRDefault="00106353" w:rsidP="00680AE4">
            <w:pPr>
              <w:rPr>
                <w:sz w:val="20"/>
                <w:szCs w:val="20"/>
              </w:rPr>
            </w:pPr>
          </w:p>
          <w:p w:rsidR="000147B1" w:rsidRPr="00053F61" w:rsidRDefault="000147B1" w:rsidP="000147B1">
            <w:pPr>
              <w:rPr>
                <w:sz w:val="20"/>
                <w:szCs w:val="20"/>
              </w:rPr>
            </w:pPr>
            <w:r w:rsidRPr="00053F61">
              <w:rPr>
                <w:sz w:val="20"/>
                <w:szCs w:val="20"/>
              </w:rPr>
              <w:t>ONS/ONCC Chemotherapy &amp; Immunotherapy Certification</w:t>
            </w:r>
          </w:p>
          <w:p w:rsidR="000147B1" w:rsidRPr="00053F61" w:rsidRDefault="000147B1" w:rsidP="000147B1">
            <w:pPr>
              <w:rPr>
                <w:sz w:val="20"/>
                <w:szCs w:val="20"/>
              </w:rPr>
            </w:pPr>
            <w:r w:rsidRPr="00053F61">
              <w:rPr>
                <w:sz w:val="20"/>
                <w:szCs w:val="20"/>
              </w:rPr>
              <w:t>#779751</w:t>
            </w:r>
          </w:p>
          <w:p w:rsidR="000147B1" w:rsidRPr="00053F61" w:rsidRDefault="000147B1" w:rsidP="000147B1">
            <w:pPr>
              <w:rPr>
                <w:sz w:val="20"/>
                <w:szCs w:val="20"/>
              </w:rPr>
            </w:pPr>
            <w:r w:rsidRPr="00053F61">
              <w:rPr>
                <w:sz w:val="20"/>
                <w:szCs w:val="20"/>
              </w:rPr>
              <w:t>Exp. 11/2022</w:t>
            </w:r>
          </w:p>
          <w:p w:rsidR="000147B1" w:rsidRDefault="000147B1" w:rsidP="00680AE4">
            <w:pPr>
              <w:rPr>
                <w:sz w:val="20"/>
                <w:szCs w:val="20"/>
              </w:rPr>
            </w:pPr>
          </w:p>
          <w:p w:rsidR="00053F61" w:rsidRPr="00053F61" w:rsidRDefault="00053F61" w:rsidP="00680AE4">
            <w:pPr>
              <w:rPr>
                <w:sz w:val="20"/>
                <w:szCs w:val="20"/>
              </w:rPr>
            </w:pPr>
            <w:r w:rsidRPr="00053F61">
              <w:rPr>
                <w:sz w:val="20"/>
                <w:szCs w:val="20"/>
              </w:rPr>
              <w:t>NIH Stroke Scale Certification</w:t>
            </w:r>
          </w:p>
          <w:p w:rsidR="00053F61" w:rsidRPr="00053F61" w:rsidRDefault="00053F61" w:rsidP="00680AE4">
            <w:pPr>
              <w:rPr>
                <w:sz w:val="20"/>
                <w:szCs w:val="20"/>
              </w:rPr>
            </w:pPr>
            <w:r w:rsidRPr="00053F61">
              <w:rPr>
                <w:sz w:val="20"/>
                <w:szCs w:val="20"/>
              </w:rPr>
              <w:t>#JA4008226</w:t>
            </w:r>
          </w:p>
          <w:p w:rsidR="00106353" w:rsidRPr="00F77237" w:rsidRDefault="00053F61" w:rsidP="00053F61">
            <w:pPr>
              <w:rPr>
                <w:sz w:val="20"/>
                <w:szCs w:val="20"/>
              </w:rPr>
            </w:pPr>
            <w:r w:rsidRPr="00053F61">
              <w:rPr>
                <w:sz w:val="20"/>
                <w:szCs w:val="20"/>
              </w:rPr>
              <w:t>Exp. 03/2022</w:t>
            </w:r>
          </w:p>
        </w:tc>
        <w:tc>
          <w:tcPr>
            <w:tcW w:w="7740" w:type="dxa"/>
            <w:gridSpan w:val="2"/>
            <w:tcBorders>
              <w:left w:val="single" w:sz="12" w:space="0" w:color="808080" w:themeColor="background1" w:themeShade="80"/>
            </w:tcBorders>
          </w:tcPr>
          <w:p w:rsidR="00106353" w:rsidRPr="00053F61" w:rsidRDefault="00F00356" w:rsidP="00811BC6">
            <w:pPr>
              <w:pStyle w:val="Heading3"/>
              <w:ind w:left="288"/>
              <w:rPr>
                <w:sz w:val="26"/>
                <w:szCs w:val="26"/>
              </w:rPr>
            </w:pPr>
            <w:r w:rsidRPr="00680AE4">
              <w:rPr>
                <w:noProof/>
                <w:lang w:eastAsia="en-US"/>
              </w:rPr>
              <mc:AlternateContent>
                <mc:Choice Requires="wpg">
                  <w:drawing>
                    <wp:anchor distT="0" distB="0" distL="114300" distR="114300" simplePos="0" relativeHeight="251686912" behindDoc="1" locked="0" layoutInCell="1" allowOverlap="1" wp14:anchorId="7C1044B3" wp14:editId="1728819D">
                      <wp:simplePos x="0" y="0"/>
                      <wp:positionH relativeFrom="column">
                        <wp:posOffset>598488</wp:posOffset>
                      </wp:positionH>
                      <wp:positionV relativeFrom="page">
                        <wp:posOffset>-544512</wp:posOffset>
                      </wp:positionV>
                      <wp:extent cx="284480" cy="270510"/>
                      <wp:effectExtent l="0" t="0" r="1270" b="0"/>
                      <wp:wrapNone/>
                      <wp:docPr id="22" name="Group 22" descr="phone icon"/>
                      <wp:cNvGraphicFramePr/>
                      <a:graphic xmlns:a="http://schemas.openxmlformats.org/drawingml/2006/main">
                        <a:graphicData uri="http://schemas.microsoft.com/office/word/2010/wordprocessingGroup">
                          <wpg:wgp>
                            <wpg:cNvGrpSpPr/>
                            <wpg:grpSpPr>
                              <a:xfrm>
                                <a:off x="0" y="0"/>
                                <a:ext cx="284480" cy="270510"/>
                                <a:chOff x="0" y="0"/>
                                <a:chExt cx="337820" cy="337185"/>
                              </a:xfrm>
                            </wpg:grpSpPr>
                            <wps:wsp>
                              <wps:cNvPr id="163" name="Freeform: Shape 1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CEDC5B5" id="Group 22" o:spid="_x0000_s1026" alt="phone icon" style="position:absolute;margin-left:47.15pt;margin-top:-42.85pt;width:22.4pt;height:21.3pt;z-index:-251629568;mso-position-vertical-relative:page;mso-width-relative:margin;mso-height-relative:margin"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">
                      <v:shape id="Freeform: Shape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a6b72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Phone icon"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4" o:title="Phone icon"/>
                        <v:path arrowok="t"/>
                      </v:shape>
                      <w10:wrap anchory="page"/>
                    </v:group>
                  </w:pict>
                </mc:Fallback>
              </mc:AlternateContent>
            </w:r>
            <w:r w:rsidR="00DB431D" w:rsidRPr="00680AE4">
              <w:rPr>
                <w:noProof/>
                <w:lang w:eastAsia="en-US"/>
              </w:rPr>
              <mc:AlternateContent>
                <mc:Choice Requires="wpg">
                  <w:drawing>
                    <wp:anchor distT="0" distB="0" distL="114300" distR="114300" simplePos="0" relativeHeight="251671552" behindDoc="1" locked="0" layoutInCell="1" allowOverlap="1">
                      <wp:simplePos x="0" y="0"/>
                      <wp:positionH relativeFrom="column">
                        <wp:posOffset>2357948</wp:posOffset>
                      </wp:positionH>
                      <wp:positionV relativeFrom="paragraph">
                        <wp:posOffset>-553306</wp:posOffset>
                      </wp:positionV>
                      <wp:extent cx="298450" cy="325755"/>
                      <wp:effectExtent l="0" t="0" r="6350" b="0"/>
                      <wp:wrapNone/>
                      <wp:docPr id="24" name="Group 24" descr="email icon"/>
                      <wp:cNvGraphicFramePr/>
                      <a:graphic xmlns:a="http://schemas.openxmlformats.org/drawingml/2006/main">
                        <a:graphicData uri="http://schemas.microsoft.com/office/word/2010/wordprocessingGroup">
                          <wpg:wgp>
                            <wpg:cNvGrpSpPr/>
                            <wpg:grpSpPr>
                              <a:xfrm>
                                <a:off x="0" y="0"/>
                                <a:ext cx="298450" cy="325755"/>
                                <a:chOff x="0" y="0"/>
                                <a:chExt cx="338455" cy="346075"/>
                              </a:xfrm>
                            </wpg:grpSpPr>
                            <wps:wsp>
                              <wps:cNvPr id="274" name="Freeform: Shape 27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C96851" id="Group 24" o:spid="_x0000_s1026" alt="email icon" style="position:absolute;margin-left:185.65pt;margin-top:-43.55pt;width:23.5pt;height:25.65pt;z-index:-251644928;mso-width-relative:margin;mso-height-relative:margin"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">
                      <v:shape id="Freeform: Shape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38383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6" o:title="Email icon"/>
                        <v:path arrowok="t"/>
                      </v:shape>
                    </v:group>
                  </w:pict>
                </mc:Fallback>
              </mc:AlternateContent>
            </w:r>
            <w:r w:rsidR="00053F61" w:rsidRPr="00053F61">
              <w:rPr>
                <w:sz w:val="26"/>
                <w:szCs w:val="26"/>
              </w:rPr>
              <w:t xml:space="preserve">professional profile </w:t>
            </w:r>
          </w:p>
          <w:p w:rsidR="007B68E8" w:rsidRDefault="00053F61" w:rsidP="00811BC6">
            <w:pPr>
              <w:ind w:left="288"/>
              <w:rPr>
                <w:sz w:val="20"/>
                <w:szCs w:val="20"/>
              </w:rPr>
            </w:pPr>
            <w:r w:rsidRPr="00053F61">
              <w:rPr>
                <w:sz w:val="20"/>
                <w:szCs w:val="20"/>
              </w:rPr>
              <w:t>Registered Nurse with 2+ years of experience seeking opportuni</w:t>
            </w:r>
            <w:r w:rsidR="00811BC6">
              <w:rPr>
                <w:sz w:val="20"/>
                <w:szCs w:val="20"/>
              </w:rPr>
              <w:t xml:space="preserve">ty to use transferable skills </w:t>
            </w:r>
            <w:r w:rsidR="00B80899">
              <w:rPr>
                <w:sz w:val="20"/>
                <w:szCs w:val="20"/>
              </w:rPr>
              <w:t>to</w:t>
            </w:r>
            <w:r w:rsidRPr="00053F61">
              <w:rPr>
                <w:sz w:val="20"/>
                <w:szCs w:val="20"/>
              </w:rPr>
              <w:t xml:space="preserve"> expand knowledge in acute care setting. Energetic, compassionate, enjoys meeting new challenges and providing exceptional communication skills within team-driven environments.</w:t>
            </w:r>
          </w:p>
          <w:p w:rsidR="007B68E8" w:rsidRPr="00053F61" w:rsidRDefault="007B68E8" w:rsidP="00811BC6">
            <w:pPr>
              <w:ind w:left="288"/>
              <w:rPr>
                <w:sz w:val="20"/>
                <w:szCs w:val="20"/>
              </w:rPr>
            </w:pPr>
          </w:p>
          <w:p w:rsidR="00106353" w:rsidRPr="00053F61" w:rsidRDefault="004D7FE9" w:rsidP="00811BC6">
            <w:pPr>
              <w:pStyle w:val="Heading3"/>
              <w:ind w:left="288"/>
              <w:rPr>
                <w:sz w:val="26"/>
                <w:szCs w:val="26"/>
              </w:rPr>
            </w:pPr>
            <w:sdt>
              <w:sdtPr>
                <w:rPr>
                  <w:sz w:val="26"/>
                  <w:szCs w:val="26"/>
                </w:rPr>
                <w:id w:val="1001553383"/>
                <w:placeholder>
                  <w:docPart w:val="F9DCDCC7AFA248D38EB5D2DE93B95496"/>
                </w:placeholder>
                <w:temporary/>
                <w:showingPlcHdr/>
                <w15:appearance w15:val="hidden"/>
              </w:sdtPr>
              <w:sdtEndPr>
                <w:rPr>
                  <w:sz w:val="22"/>
                  <w:szCs w:val="24"/>
                </w:rPr>
              </w:sdtEndPr>
              <w:sdtContent>
                <w:r w:rsidR="005332BE" w:rsidRPr="00811BC6">
                  <w:rPr>
                    <w:sz w:val="26"/>
                    <w:szCs w:val="26"/>
                  </w:rPr>
                  <w:t>WORK EXPERIENCE</w:t>
                </w:r>
              </w:sdtContent>
            </w:sdt>
          </w:p>
          <w:p w:rsidR="00106353" w:rsidRPr="00D76BBE" w:rsidRDefault="00D76BBE" w:rsidP="00811BC6">
            <w:pPr>
              <w:pStyle w:val="Heading4"/>
              <w:ind w:left="288"/>
              <w:rPr>
                <w:bCs/>
                <w:sz w:val="20"/>
                <w:szCs w:val="20"/>
              </w:rPr>
            </w:pPr>
            <w:r w:rsidRPr="00D76BBE">
              <w:rPr>
                <w:bCs/>
                <w:sz w:val="20"/>
                <w:szCs w:val="20"/>
              </w:rPr>
              <w:t>Temecula Valley Hospital |</w:t>
            </w:r>
            <w:r>
              <w:rPr>
                <w:bCs/>
                <w:sz w:val="20"/>
                <w:szCs w:val="20"/>
              </w:rPr>
              <w:t xml:space="preserve"> </w:t>
            </w:r>
            <w:r w:rsidRPr="00D76BBE">
              <w:rPr>
                <w:bCs/>
                <w:sz w:val="20"/>
                <w:szCs w:val="20"/>
              </w:rPr>
              <w:t>Temecula, California | Travel Registered Nurse</w:t>
            </w:r>
          </w:p>
          <w:p w:rsidR="00106353" w:rsidRPr="00D76BBE" w:rsidRDefault="00D76BBE" w:rsidP="00811BC6">
            <w:pPr>
              <w:pStyle w:val="Date"/>
              <w:ind w:left="288"/>
              <w:rPr>
                <w:sz w:val="20"/>
                <w:szCs w:val="20"/>
              </w:rPr>
            </w:pPr>
            <w:r w:rsidRPr="00D76BBE">
              <w:rPr>
                <w:sz w:val="20"/>
                <w:szCs w:val="20"/>
              </w:rPr>
              <w:t>January 2021-February 2021</w:t>
            </w:r>
          </w:p>
          <w:p w:rsidR="00106353" w:rsidRPr="00D76BBE" w:rsidRDefault="00D76BBE" w:rsidP="00811BC6">
            <w:pPr>
              <w:ind w:left="288"/>
              <w:rPr>
                <w:sz w:val="20"/>
                <w:szCs w:val="20"/>
              </w:rPr>
            </w:pPr>
            <w:r w:rsidRPr="00D76BBE">
              <w:rPr>
                <w:sz w:val="20"/>
                <w:szCs w:val="20"/>
              </w:rPr>
              <w:t xml:space="preserve">140-bed </w:t>
            </w:r>
            <w:r>
              <w:rPr>
                <w:sz w:val="20"/>
                <w:szCs w:val="20"/>
              </w:rPr>
              <w:t xml:space="preserve">Medical </w:t>
            </w:r>
            <w:r w:rsidRPr="00D76BBE">
              <w:rPr>
                <w:sz w:val="20"/>
                <w:szCs w:val="20"/>
              </w:rPr>
              <w:t>Surgical/Telemetry Float Pool Crisis Response</w:t>
            </w:r>
          </w:p>
          <w:p w:rsidR="00106353" w:rsidRPr="00D76BBE" w:rsidRDefault="00106353" w:rsidP="00811BC6">
            <w:pPr>
              <w:ind w:left="288"/>
              <w:rPr>
                <w:sz w:val="20"/>
                <w:szCs w:val="20"/>
              </w:rPr>
            </w:pPr>
          </w:p>
          <w:p w:rsidR="00106353" w:rsidRPr="00D76BBE" w:rsidRDefault="00D76BBE" w:rsidP="00811BC6">
            <w:pPr>
              <w:pStyle w:val="Heading4"/>
              <w:ind w:left="288"/>
              <w:rPr>
                <w:sz w:val="20"/>
                <w:szCs w:val="20"/>
              </w:rPr>
            </w:pPr>
            <w:r w:rsidRPr="00D76BBE">
              <w:rPr>
                <w:sz w:val="20"/>
                <w:szCs w:val="20"/>
              </w:rPr>
              <w:t xml:space="preserve">Slidell Memorial Hospital | Slidell, Louisiana | Travel Registered Nurse </w:t>
            </w:r>
          </w:p>
          <w:p w:rsidR="00106353" w:rsidRPr="00D76BBE" w:rsidRDefault="00D76BBE" w:rsidP="00811BC6">
            <w:pPr>
              <w:pStyle w:val="Date"/>
              <w:ind w:left="288"/>
              <w:rPr>
                <w:sz w:val="20"/>
                <w:szCs w:val="20"/>
              </w:rPr>
            </w:pPr>
            <w:r w:rsidRPr="00D76BBE">
              <w:rPr>
                <w:sz w:val="20"/>
                <w:szCs w:val="20"/>
              </w:rPr>
              <w:t>October 2020-November 2020</w:t>
            </w:r>
          </w:p>
          <w:p w:rsidR="00106353" w:rsidRPr="00D76BBE" w:rsidRDefault="00D76BBE" w:rsidP="00811BC6">
            <w:pPr>
              <w:ind w:left="288"/>
              <w:rPr>
                <w:sz w:val="20"/>
                <w:szCs w:val="20"/>
              </w:rPr>
            </w:pPr>
            <w:r>
              <w:rPr>
                <w:sz w:val="20"/>
                <w:szCs w:val="20"/>
              </w:rPr>
              <w:t xml:space="preserve">25-bed Medical </w:t>
            </w:r>
            <w:r w:rsidRPr="00D76BBE">
              <w:rPr>
                <w:sz w:val="20"/>
                <w:szCs w:val="20"/>
              </w:rPr>
              <w:t xml:space="preserve">Surgical/Telemetry Unit  </w:t>
            </w:r>
            <w:r w:rsidR="00106353" w:rsidRPr="00D76BBE">
              <w:rPr>
                <w:sz w:val="20"/>
                <w:szCs w:val="20"/>
              </w:rPr>
              <w:t xml:space="preserve"> </w:t>
            </w:r>
          </w:p>
          <w:p w:rsidR="00106353" w:rsidRPr="00053F61" w:rsidRDefault="00106353" w:rsidP="00811BC6">
            <w:pPr>
              <w:ind w:left="288"/>
              <w:rPr>
                <w:sz w:val="20"/>
                <w:szCs w:val="20"/>
              </w:rPr>
            </w:pPr>
          </w:p>
          <w:p w:rsidR="00106353" w:rsidRPr="00053F61" w:rsidRDefault="00D76BBE" w:rsidP="00811BC6">
            <w:pPr>
              <w:pStyle w:val="Heading4"/>
              <w:ind w:left="288"/>
              <w:rPr>
                <w:bCs/>
                <w:sz w:val="20"/>
                <w:szCs w:val="20"/>
              </w:rPr>
            </w:pPr>
            <w:r>
              <w:rPr>
                <w:sz w:val="20"/>
                <w:szCs w:val="20"/>
              </w:rPr>
              <w:t>St. David’s North Austin Medical Center | Austin, Texas | Full-Time</w:t>
            </w:r>
            <w:r w:rsidR="00811BC6">
              <w:rPr>
                <w:sz w:val="20"/>
                <w:szCs w:val="20"/>
              </w:rPr>
              <w:t xml:space="preserve"> Medical</w:t>
            </w:r>
            <w:r>
              <w:rPr>
                <w:sz w:val="20"/>
                <w:szCs w:val="20"/>
              </w:rPr>
              <w:t xml:space="preserve"> </w:t>
            </w:r>
            <w:r w:rsidR="00811BC6">
              <w:rPr>
                <w:sz w:val="20"/>
                <w:szCs w:val="20"/>
              </w:rPr>
              <w:t xml:space="preserve">Surgical/Urology/Oncology </w:t>
            </w:r>
            <w:r>
              <w:rPr>
                <w:sz w:val="20"/>
                <w:szCs w:val="20"/>
              </w:rPr>
              <w:t>Registered Nurse</w:t>
            </w:r>
          </w:p>
          <w:p w:rsidR="00106353" w:rsidRPr="00053F61" w:rsidRDefault="00D76BBE" w:rsidP="00811BC6">
            <w:pPr>
              <w:pStyle w:val="Date"/>
              <w:ind w:left="288"/>
              <w:rPr>
                <w:sz w:val="20"/>
                <w:szCs w:val="20"/>
              </w:rPr>
            </w:pPr>
            <w:r>
              <w:rPr>
                <w:sz w:val="20"/>
                <w:szCs w:val="20"/>
              </w:rPr>
              <w:t>September 2019-October 2020</w:t>
            </w:r>
          </w:p>
          <w:p w:rsidR="00D76BBE" w:rsidRDefault="00D76BBE" w:rsidP="00811BC6">
            <w:pPr>
              <w:pStyle w:val="Date"/>
              <w:ind w:left="288"/>
              <w:rPr>
                <w:sz w:val="20"/>
                <w:szCs w:val="20"/>
              </w:rPr>
            </w:pPr>
            <w:r w:rsidRPr="00D76BBE">
              <w:rPr>
                <w:sz w:val="20"/>
                <w:szCs w:val="20"/>
              </w:rPr>
              <w:t xml:space="preserve">Formulated a plan of care to include expected outcomes for each patient based on diagnoses derived from patient assessments for up to six patients. </w:t>
            </w:r>
            <w:r w:rsidR="000147B1">
              <w:rPr>
                <w:sz w:val="20"/>
                <w:szCs w:val="20"/>
              </w:rPr>
              <w:t>Involvement of preceptorship/</w:t>
            </w:r>
            <w:r>
              <w:rPr>
                <w:sz w:val="20"/>
                <w:szCs w:val="20"/>
              </w:rPr>
              <w:t>mentorship</w:t>
            </w:r>
            <w:r w:rsidRPr="00D76BBE">
              <w:rPr>
                <w:sz w:val="20"/>
                <w:szCs w:val="20"/>
              </w:rPr>
              <w:t xml:space="preserve"> with new hires. Followed service excellence standards to ensure high levels of patient satisfaction.</w:t>
            </w:r>
          </w:p>
          <w:p w:rsidR="00D76BBE" w:rsidRDefault="00D76BBE" w:rsidP="00811BC6">
            <w:pPr>
              <w:ind w:left="288"/>
            </w:pPr>
          </w:p>
          <w:p w:rsidR="00D76BBE" w:rsidRPr="00D76BBE" w:rsidRDefault="00D76BBE" w:rsidP="00811BC6">
            <w:pPr>
              <w:pStyle w:val="Heading4"/>
              <w:ind w:left="288"/>
              <w:rPr>
                <w:bCs/>
                <w:sz w:val="20"/>
                <w:szCs w:val="20"/>
              </w:rPr>
            </w:pPr>
            <w:r>
              <w:rPr>
                <w:bCs/>
                <w:sz w:val="20"/>
                <w:szCs w:val="20"/>
              </w:rPr>
              <w:t>Angels of Care</w:t>
            </w:r>
            <w:r w:rsidRPr="00D76BBE">
              <w:rPr>
                <w:bCs/>
                <w:sz w:val="20"/>
                <w:szCs w:val="20"/>
              </w:rPr>
              <w:t xml:space="preserve"> |</w:t>
            </w:r>
            <w:r>
              <w:rPr>
                <w:bCs/>
                <w:sz w:val="20"/>
                <w:szCs w:val="20"/>
              </w:rPr>
              <w:t xml:space="preserve"> Austin, Texas</w:t>
            </w:r>
            <w:r w:rsidRPr="00D76BBE">
              <w:rPr>
                <w:bCs/>
                <w:sz w:val="20"/>
                <w:szCs w:val="20"/>
              </w:rPr>
              <w:t xml:space="preserve"> | </w:t>
            </w:r>
            <w:r>
              <w:rPr>
                <w:bCs/>
                <w:sz w:val="20"/>
                <w:szCs w:val="20"/>
              </w:rPr>
              <w:t xml:space="preserve">Per Diem Private Duty </w:t>
            </w:r>
            <w:r w:rsidRPr="00D76BBE">
              <w:rPr>
                <w:bCs/>
                <w:sz w:val="20"/>
                <w:szCs w:val="20"/>
              </w:rPr>
              <w:t>Nurse</w:t>
            </w:r>
          </w:p>
          <w:p w:rsidR="00D76BBE" w:rsidRPr="00D76BBE" w:rsidRDefault="00D76BBE" w:rsidP="00811BC6">
            <w:pPr>
              <w:pStyle w:val="Date"/>
              <w:ind w:left="288"/>
              <w:rPr>
                <w:sz w:val="20"/>
                <w:szCs w:val="20"/>
              </w:rPr>
            </w:pPr>
            <w:r>
              <w:rPr>
                <w:sz w:val="20"/>
                <w:szCs w:val="20"/>
              </w:rPr>
              <w:t>February 2019-October 2020</w:t>
            </w:r>
          </w:p>
          <w:p w:rsidR="00D76BBE" w:rsidRDefault="00D76BBE" w:rsidP="00811BC6">
            <w:pPr>
              <w:ind w:left="288"/>
              <w:rPr>
                <w:sz w:val="20"/>
                <w:szCs w:val="20"/>
              </w:rPr>
            </w:pPr>
            <w:r w:rsidRPr="00D76BBE">
              <w:rPr>
                <w:sz w:val="20"/>
                <w:szCs w:val="20"/>
              </w:rPr>
              <w:t>Developed an appropriate plan of care, advocacy and delivery of competent and skilled nursing interventions for patient and their family. Assessed patient’s condition for changes related to disease processes and coordinated care as needed to ensure patient meets standards of safety as well as provided health promotion and teaching.</w:t>
            </w:r>
          </w:p>
          <w:p w:rsidR="00D76BBE" w:rsidRPr="00D76BBE" w:rsidRDefault="00D76BBE" w:rsidP="00811BC6">
            <w:pPr>
              <w:ind w:left="288"/>
              <w:rPr>
                <w:sz w:val="20"/>
                <w:szCs w:val="20"/>
              </w:rPr>
            </w:pPr>
          </w:p>
          <w:p w:rsidR="00D76BBE" w:rsidRPr="00D76BBE" w:rsidRDefault="00D76BBE" w:rsidP="00811BC6">
            <w:pPr>
              <w:pStyle w:val="Heading4"/>
              <w:ind w:left="288"/>
              <w:rPr>
                <w:sz w:val="20"/>
                <w:szCs w:val="20"/>
              </w:rPr>
            </w:pPr>
            <w:r>
              <w:rPr>
                <w:sz w:val="20"/>
                <w:szCs w:val="20"/>
              </w:rPr>
              <w:t>HealthPark Medical Center</w:t>
            </w:r>
            <w:r w:rsidRPr="00D76BBE">
              <w:rPr>
                <w:sz w:val="20"/>
                <w:szCs w:val="20"/>
              </w:rPr>
              <w:t xml:space="preserve"> | </w:t>
            </w:r>
            <w:r>
              <w:rPr>
                <w:sz w:val="20"/>
                <w:szCs w:val="20"/>
              </w:rPr>
              <w:t>Fort Myers, Florida</w:t>
            </w:r>
            <w:r w:rsidRPr="00D76BBE">
              <w:rPr>
                <w:sz w:val="20"/>
                <w:szCs w:val="20"/>
              </w:rPr>
              <w:t xml:space="preserve"> | </w:t>
            </w:r>
            <w:r>
              <w:rPr>
                <w:sz w:val="20"/>
                <w:szCs w:val="20"/>
              </w:rPr>
              <w:t xml:space="preserve">Per Diem </w:t>
            </w:r>
            <w:r w:rsidR="00811BC6">
              <w:rPr>
                <w:sz w:val="20"/>
                <w:szCs w:val="20"/>
              </w:rPr>
              <w:t xml:space="preserve">Telemetry </w:t>
            </w:r>
            <w:r>
              <w:rPr>
                <w:sz w:val="20"/>
                <w:szCs w:val="20"/>
              </w:rPr>
              <w:t xml:space="preserve">Certified Nursing Assistant </w:t>
            </w:r>
            <w:r w:rsidRPr="00D76BBE">
              <w:rPr>
                <w:sz w:val="20"/>
                <w:szCs w:val="20"/>
              </w:rPr>
              <w:t xml:space="preserve"> </w:t>
            </w:r>
          </w:p>
          <w:p w:rsidR="00D76BBE" w:rsidRPr="00D76BBE" w:rsidRDefault="00D76BBE" w:rsidP="00811BC6">
            <w:pPr>
              <w:pStyle w:val="Date"/>
              <w:ind w:left="288"/>
              <w:rPr>
                <w:sz w:val="20"/>
                <w:szCs w:val="20"/>
              </w:rPr>
            </w:pPr>
            <w:r>
              <w:rPr>
                <w:sz w:val="20"/>
                <w:szCs w:val="20"/>
              </w:rPr>
              <w:t>February 2018-January 2019</w:t>
            </w:r>
          </w:p>
          <w:p w:rsidR="00106353" w:rsidRPr="00F77237" w:rsidRDefault="00D76BBE" w:rsidP="00F77237">
            <w:pPr>
              <w:ind w:left="288"/>
            </w:pPr>
            <w:r w:rsidRPr="00D76BBE">
              <w:rPr>
                <w:sz w:val="20"/>
                <w:szCs w:val="20"/>
              </w:rPr>
              <w:t>Monitored and recognized changes in physiological and psychological patient status, took appropriate action under the direct supervision of RN with up to fifteen patients. Participated in unit-based quality and safety improvement processes.</w:t>
            </w:r>
          </w:p>
        </w:tc>
      </w:tr>
    </w:tbl>
    <w:p w:rsidR="0043117B" w:rsidRDefault="004D7FE9" w:rsidP="000C45FF">
      <w:pPr>
        <w:tabs>
          <w:tab w:val="left" w:pos="990"/>
        </w:tabs>
      </w:pPr>
    </w:p>
    <w:sectPr w:rsidR="0043117B" w:rsidSect="001063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E9" w:rsidRDefault="004D7FE9" w:rsidP="000C45FF">
      <w:r>
        <w:separator/>
      </w:r>
    </w:p>
  </w:endnote>
  <w:endnote w:type="continuationSeparator" w:id="0">
    <w:p w:rsidR="004D7FE9" w:rsidRDefault="004D7FE9"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E9" w:rsidRDefault="004D7FE9" w:rsidP="000C45FF">
      <w:r>
        <w:separator/>
      </w:r>
    </w:p>
  </w:footnote>
  <w:footnote w:type="continuationSeparator" w:id="0">
    <w:p w:rsidR="004D7FE9" w:rsidRDefault="004D7FE9" w:rsidP="000C45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353"/>
    <w:rsid w:val="000147B1"/>
    <w:rsid w:val="00036450"/>
    <w:rsid w:val="00053F61"/>
    <w:rsid w:val="00094499"/>
    <w:rsid w:val="000C45FF"/>
    <w:rsid w:val="000E3FD1"/>
    <w:rsid w:val="00106353"/>
    <w:rsid w:val="00112054"/>
    <w:rsid w:val="001525E1"/>
    <w:rsid w:val="00180329"/>
    <w:rsid w:val="0019001F"/>
    <w:rsid w:val="001A13CF"/>
    <w:rsid w:val="001A74A5"/>
    <w:rsid w:val="001B2ABD"/>
    <w:rsid w:val="001E0391"/>
    <w:rsid w:val="001E1759"/>
    <w:rsid w:val="001F1ECC"/>
    <w:rsid w:val="002400EB"/>
    <w:rsid w:val="00251C5A"/>
    <w:rsid w:val="00256CF7"/>
    <w:rsid w:val="00281FD5"/>
    <w:rsid w:val="002F5958"/>
    <w:rsid w:val="0030481B"/>
    <w:rsid w:val="003156FC"/>
    <w:rsid w:val="00325210"/>
    <w:rsid w:val="003254B5"/>
    <w:rsid w:val="0037121F"/>
    <w:rsid w:val="003A6B7D"/>
    <w:rsid w:val="003B06CA"/>
    <w:rsid w:val="004071FC"/>
    <w:rsid w:val="00421B31"/>
    <w:rsid w:val="00445947"/>
    <w:rsid w:val="004813B3"/>
    <w:rsid w:val="00496591"/>
    <w:rsid w:val="004C63E4"/>
    <w:rsid w:val="004D3011"/>
    <w:rsid w:val="004D7FE9"/>
    <w:rsid w:val="005262AC"/>
    <w:rsid w:val="005332BE"/>
    <w:rsid w:val="00580B89"/>
    <w:rsid w:val="005930D7"/>
    <w:rsid w:val="005C68A9"/>
    <w:rsid w:val="005D0258"/>
    <w:rsid w:val="005E39D5"/>
    <w:rsid w:val="00600670"/>
    <w:rsid w:val="0062123A"/>
    <w:rsid w:val="00646E75"/>
    <w:rsid w:val="006771D0"/>
    <w:rsid w:val="00680AE4"/>
    <w:rsid w:val="006F74E4"/>
    <w:rsid w:val="00715FCB"/>
    <w:rsid w:val="0072273A"/>
    <w:rsid w:val="00743101"/>
    <w:rsid w:val="007775E1"/>
    <w:rsid w:val="007867A0"/>
    <w:rsid w:val="007927F5"/>
    <w:rsid w:val="007B68E8"/>
    <w:rsid w:val="007E0D0D"/>
    <w:rsid w:val="00802CA0"/>
    <w:rsid w:val="00811BC6"/>
    <w:rsid w:val="00847FF4"/>
    <w:rsid w:val="009260CD"/>
    <w:rsid w:val="00952C25"/>
    <w:rsid w:val="00972BBD"/>
    <w:rsid w:val="00A2118D"/>
    <w:rsid w:val="00A323C9"/>
    <w:rsid w:val="00AD76E2"/>
    <w:rsid w:val="00B20152"/>
    <w:rsid w:val="00B359E4"/>
    <w:rsid w:val="00B57D98"/>
    <w:rsid w:val="00B70850"/>
    <w:rsid w:val="00B75B29"/>
    <w:rsid w:val="00B80899"/>
    <w:rsid w:val="00BF1255"/>
    <w:rsid w:val="00C066B6"/>
    <w:rsid w:val="00C37BA1"/>
    <w:rsid w:val="00C4674C"/>
    <w:rsid w:val="00C506CF"/>
    <w:rsid w:val="00C72BED"/>
    <w:rsid w:val="00C9578B"/>
    <w:rsid w:val="00CB0055"/>
    <w:rsid w:val="00CD5A6D"/>
    <w:rsid w:val="00D021E7"/>
    <w:rsid w:val="00D2522B"/>
    <w:rsid w:val="00D416C9"/>
    <w:rsid w:val="00D422DE"/>
    <w:rsid w:val="00D5459D"/>
    <w:rsid w:val="00D76BBE"/>
    <w:rsid w:val="00DA1F4D"/>
    <w:rsid w:val="00DB431D"/>
    <w:rsid w:val="00DD172A"/>
    <w:rsid w:val="00E25A26"/>
    <w:rsid w:val="00E4381A"/>
    <w:rsid w:val="00E55D74"/>
    <w:rsid w:val="00F00356"/>
    <w:rsid w:val="00F60274"/>
    <w:rsid w:val="00F77237"/>
    <w:rsid w:val="00F77FB9"/>
    <w:rsid w:val="00FB068F"/>
    <w:rsid w:val="00FD3D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418AB3"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306785"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306785"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7B881D" w:themeColor="accent2" w:themeShade="BF"/>
      <w:u w:val="single"/>
    </w:rPr>
  </w:style>
  <w:style w:type="character" w:customStyle="1"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306785"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Information">
    <w:name w:val="Information"/>
    <w:basedOn w:val="BodyText"/>
    <w:uiPriority w:val="1"/>
    <w:qFormat/>
    <w:rsid w:val="00680AE4"/>
    <w:pPr>
      <w:widowControl w:val="0"/>
      <w:kinsoku w:val="0"/>
      <w:overflowPunct w:val="0"/>
      <w:autoSpaceDE w:val="0"/>
      <w:autoSpaceDN w:val="0"/>
      <w:adjustRightInd w:val="0"/>
      <w:spacing w:before="4" w:after="0"/>
    </w:pPr>
    <w:rPr>
      <w:rFonts w:eastAsia="Times New Roman" w:cs="Times New Roman"/>
      <w:color w:val="838383" w:themeColor="accent4"/>
      <w:sz w:val="20"/>
      <w:szCs w:val="17"/>
      <w:lang w:eastAsia="en-US"/>
    </w:rPr>
  </w:style>
  <w:style w:type="character" w:styleId="Strong">
    <w:name w:val="Strong"/>
    <w:basedOn w:val="DefaultParagraphFont"/>
    <w:uiPriority w:val="22"/>
    <w:qFormat/>
    <w:rsid w:val="00680AE4"/>
    <w:rPr>
      <w:b/>
      <w:bCs/>
      <w:color w:val="838383" w:themeColor="accent4"/>
    </w:rPr>
  </w:style>
  <w:style w:type="paragraph" w:styleId="BodyText">
    <w:name w:val="Body Text"/>
    <w:basedOn w:val="Normal"/>
    <w:link w:val="BodyTextChar"/>
    <w:uiPriority w:val="99"/>
    <w:semiHidden/>
    <w:unhideWhenUsed/>
    <w:rsid w:val="00680AE4"/>
    <w:pPr>
      <w:spacing w:after="120"/>
    </w:pPr>
  </w:style>
  <w:style w:type="character" w:customStyle="1" w:styleId="BodyTextChar">
    <w:name w:val="Body Text Char"/>
    <w:basedOn w:val="DefaultParagraphFont"/>
    <w:link w:val="BodyText"/>
    <w:uiPriority w:val="99"/>
    <w:semiHidden/>
    <w:rsid w:val="00680AE4"/>
    <w:rPr>
      <w:sz w:val="18"/>
      <w:szCs w:val="22"/>
    </w:rPr>
  </w:style>
  <w:style w:type="paragraph" w:styleId="NoSpacing">
    <w:name w:val="No Spacing"/>
    <w:uiPriority w:val="1"/>
    <w:rsid w:val="00680AE4"/>
    <w:pPr>
      <w:widowControl w:val="0"/>
      <w:autoSpaceDE w:val="0"/>
      <w:autoSpaceDN w:val="0"/>
      <w:adjustRightInd w:val="0"/>
    </w:pPr>
    <w:rPr>
      <w:rFonts w:eastAsia="Times New Roman" w:cs="Georgia"/>
      <w:sz w:val="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gooyen\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DCDCC7AFA248D38EB5D2DE93B95496"/>
        <w:category>
          <w:name w:val="General"/>
          <w:gallery w:val="placeholder"/>
        </w:category>
        <w:types>
          <w:type w:val="bbPlcHdr"/>
        </w:types>
        <w:behaviors>
          <w:behavior w:val="content"/>
        </w:behaviors>
        <w:guid w:val="{16B6BFE5-37C3-4AA5-AB2D-E049A2014D3B}"/>
      </w:docPartPr>
      <w:docPartBody>
        <w:p w:rsidR="00883B1A" w:rsidRDefault="001D1FF3" w:rsidP="001D1FF3">
          <w:pPr>
            <w:pStyle w:val="F9DCDCC7AFA248D38EB5D2DE93B95496"/>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F3"/>
    <w:rsid w:val="000433F1"/>
    <w:rsid w:val="000D0638"/>
    <w:rsid w:val="0014386E"/>
    <w:rsid w:val="001D1FF3"/>
    <w:rsid w:val="00225002"/>
    <w:rsid w:val="002F2287"/>
    <w:rsid w:val="004A2F39"/>
    <w:rsid w:val="0056012D"/>
    <w:rsid w:val="005C79BE"/>
    <w:rsid w:val="006A49D2"/>
    <w:rsid w:val="007577D6"/>
    <w:rsid w:val="007C4ADA"/>
    <w:rsid w:val="00883B1A"/>
    <w:rsid w:val="00EF388A"/>
    <w:rsid w:val="00FE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qFormat/>
    <w:rsid w:val="001D1FF3"/>
    <w:pPr>
      <w:keepNext/>
      <w:keepLines/>
      <w:pBdr>
        <w:bottom w:val="single" w:sz="8" w:space="1" w:color="5B9BD5"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1C2A83AC2B45C59DAA439E0637AE7B">
    <w:name w:val="DE1C2A83AC2B45C59DAA439E0637AE7B"/>
  </w:style>
  <w:style w:type="paragraph" w:customStyle="1" w:styleId="A58FCBC6BF8F45638D0D3F01EB0D272B">
    <w:name w:val="A58FCBC6BF8F45638D0D3F01EB0D272B"/>
  </w:style>
  <w:style w:type="paragraph" w:customStyle="1" w:styleId="C02EB7FE1C894F7BB2009A4D20381C47">
    <w:name w:val="C02EB7FE1C894F7BB2009A4D20381C47"/>
  </w:style>
  <w:style w:type="paragraph" w:customStyle="1" w:styleId="2040B454292545568E29C559D06BACF1">
    <w:name w:val="2040B454292545568E29C559D06BACF1"/>
  </w:style>
  <w:style w:type="paragraph" w:customStyle="1" w:styleId="BADD884D705D45C4971CBBFC4EB57730">
    <w:name w:val="BADD884D705D45C4971CBBFC4EB57730"/>
  </w:style>
  <w:style w:type="paragraph" w:customStyle="1" w:styleId="AAAF7A0E559F48739E393AA6970ADB24">
    <w:name w:val="AAAF7A0E559F48739E393AA6970ADB24"/>
  </w:style>
  <w:style w:type="paragraph" w:customStyle="1" w:styleId="C3CEAC13378A40B18B1C645A493B1828">
    <w:name w:val="C3CEAC13378A40B18B1C645A493B1828"/>
  </w:style>
  <w:style w:type="paragraph" w:customStyle="1" w:styleId="5AB77EAE27CC498D9BD0353A6B693744">
    <w:name w:val="5AB77EAE27CC498D9BD0353A6B693744"/>
  </w:style>
  <w:style w:type="paragraph" w:customStyle="1" w:styleId="B65B394C9EB14345B0F7D6E70C9D7F71">
    <w:name w:val="B65B394C9EB14345B0F7D6E70C9D7F71"/>
  </w:style>
  <w:style w:type="paragraph" w:customStyle="1" w:styleId="0E3CCD1455F54813B149F976C7E430B9">
    <w:name w:val="0E3CCD1455F54813B149F976C7E430B9"/>
  </w:style>
  <w:style w:type="character" w:styleId="Hyperlink">
    <w:name w:val="Hyperlink"/>
    <w:basedOn w:val="DefaultParagraphFont"/>
    <w:uiPriority w:val="99"/>
    <w:unhideWhenUsed/>
    <w:rsid w:val="001D1FF3"/>
    <w:rPr>
      <w:color w:val="C45911" w:themeColor="accent2" w:themeShade="BF"/>
      <w:u w:val="single"/>
    </w:rPr>
  </w:style>
  <w:style w:type="paragraph" w:customStyle="1" w:styleId="B723A6D1FB0B4170BB6BDD305003146D">
    <w:name w:val="B723A6D1FB0B4170BB6BDD305003146D"/>
  </w:style>
  <w:style w:type="paragraph" w:customStyle="1" w:styleId="A71361C41EF54A0D8E587963B941247B">
    <w:name w:val="A71361C41EF54A0D8E587963B941247B"/>
  </w:style>
  <w:style w:type="paragraph" w:customStyle="1" w:styleId="0BE1F664E3D644DE8FDD211FB0976003">
    <w:name w:val="0BE1F664E3D644DE8FDD211FB0976003"/>
  </w:style>
  <w:style w:type="paragraph" w:customStyle="1" w:styleId="98540E88166B4AAFA5253D4BF45D2708">
    <w:name w:val="98540E88166B4AAFA5253D4BF45D2708"/>
  </w:style>
  <w:style w:type="paragraph" w:customStyle="1" w:styleId="897BC56E7235489DA7C2E1B78A25941E">
    <w:name w:val="897BC56E7235489DA7C2E1B78A25941E"/>
  </w:style>
  <w:style w:type="paragraph" w:customStyle="1" w:styleId="EA6A66ED22134553A5769FCB77A40634">
    <w:name w:val="EA6A66ED22134553A5769FCB77A40634"/>
  </w:style>
  <w:style w:type="paragraph" w:customStyle="1" w:styleId="F85FDDA22CF44A29BE8DDE94123B9474">
    <w:name w:val="F85FDDA22CF44A29BE8DDE94123B9474"/>
  </w:style>
  <w:style w:type="paragraph" w:customStyle="1" w:styleId="FE76EC15D0334D02A1E5261FA053A879">
    <w:name w:val="FE76EC15D0334D02A1E5261FA053A879"/>
  </w:style>
  <w:style w:type="paragraph" w:customStyle="1" w:styleId="E79909963C2746E1B0B5187ECB134D8E">
    <w:name w:val="E79909963C2746E1B0B5187ECB134D8E"/>
  </w:style>
  <w:style w:type="paragraph" w:customStyle="1" w:styleId="00D8B795D1F243BFBD3718645CC230A8">
    <w:name w:val="00D8B795D1F243BFBD3718645CC230A8"/>
  </w:style>
  <w:style w:type="paragraph" w:customStyle="1" w:styleId="DA24A6CDDBB648C08254B993B65727BD">
    <w:name w:val="DA24A6CDDBB648C08254B993B65727BD"/>
  </w:style>
  <w:style w:type="paragraph" w:customStyle="1" w:styleId="D610B0E1BADB47C3BACA3EC9B7C5E42C">
    <w:name w:val="D610B0E1BADB47C3BACA3EC9B7C5E42C"/>
  </w:style>
  <w:style w:type="paragraph" w:customStyle="1" w:styleId="21F004315A4F42E48A95D3E150170A7F">
    <w:name w:val="21F004315A4F42E48A95D3E150170A7F"/>
  </w:style>
  <w:style w:type="paragraph" w:customStyle="1" w:styleId="DC7C6613D1B24BAB9B8FAB32CF92BE09">
    <w:name w:val="DC7C6613D1B24BAB9B8FAB32CF92BE09"/>
  </w:style>
  <w:style w:type="paragraph" w:customStyle="1" w:styleId="A48E57F8ED19441AAAE6079025E0C313">
    <w:name w:val="A48E57F8ED19441AAAE6079025E0C313"/>
  </w:style>
  <w:style w:type="paragraph" w:customStyle="1" w:styleId="BA9ECA166EE846DC8EE98F29C1467FB5">
    <w:name w:val="BA9ECA166EE846DC8EE98F29C1467FB5"/>
  </w:style>
  <w:style w:type="paragraph" w:customStyle="1" w:styleId="E9523F07292440CEAFC0C118D3B3B1E8">
    <w:name w:val="E9523F07292440CEAFC0C118D3B3B1E8"/>
  </w:style>
  <w:style w:type="paragraph" w:customStyle="1" w:styleId="593AA63E22B44AFE91D8E53680F8711D">
    <w:name w:val="593AA63E22B44AFE91D8E53680F8711D"/>
  </w:style>
  <w:style w:type="paragraph" w:customStyle="1" w:styleId="8915959DE9C14CD3963D3DAB83C66F67">
    <w:name w:val="8915959DE9C14CD3963D3DAB83C66F67"/>
  </w:style>
  <w:style w:type="paragraph" w:customStyle="1" w:styleId="1F20775EAE394956AD246C53E49EA131">
    <w:name w:val="1F20775EAE394956AD246C53E49EA131"/>
  </w:style>
  <w:style w:type="paragraph" w:customStyle="1" w:styleId="A5041B2AC95F43DAB5C0DE91D14B023B">
    <w:name w:val="A5041B2AC95F43DAB5C0DE91D14B023B"/>
  </w:style>
  <w:style w:type="paragraph" w:customStyle="1" w:styleId="C967899D9B804BC7AE7BD9A1CFE9A8A5">
    <w:name w:val="C967899D9B804BC7AE7BD9A1CFE9A8A5"/>
  </w:style>
  <w:style w:type="paragraph" w:customStyle="1" w:styleId="D07DB17DCF6B4B3CB65E563CF8EDCE70">
    <w:name w:val="D07DB17DCF6B4B3CB65E563CF8EDCE70"/>
  </w:style>
  <w:style w:type="paragraph" w:customStyle="1" w:styleId="7E6E2146B1DB40E0919AD9FAF94851F9">
    <w:name w:val="7E6E2146B1DB40E0919AD9FAF94851F9"/>
  </w:style>
  <w:style w:type="paragraph" w:customStyle="1" w:styleId="EF3DBF1C6503455890BF559B1DE56843">
    <w:name w:val="EF3DBF1C6503455890BF559B1DE56843"/>
  </w:style>
  <w:style w:type="paragraph" w:customStyle="1" w:styleId="8B76F0948E2448629759012D1CD0AE34">
    <w:name w:val="8B76F0948E2448629759012D1CD0AE34"/>
  </w:style>
  <w:style w:type="paragraph" w:customStyle="1" w:styleId="853CFBA556564966BF0A0F5273E567EB">
    <w:name w:val="853CFBA556564966BF0A0F5273E567EB"/>
  </w:style>
  <w:style w:type="paragraph" w:customStyle="1" w:styleId="45923C754E1C4683934E9F212A80392B">
    <w:name w:val="45923C754E1C4683934E9F212A80392B"/>
  </w:style>
  <w:style w:type="paragraph" w:customStyle="1" w:styleId="A3A2B72C25774839A91BAA11C1F67F41">
    <w:name w:val="A3A2B72C25774839A91BAA11C1F67F41"/>
  </w:style>
  <w:style w:type="paragraph" w:customStyle="1" w:styleId="D2BFE73E3E93417FAF8CF216D6EA088C">
    <w:name w:val="D2BFE73E3E93417FAF8CF216D6EA088C"/>
  </w:style>
  <w:style w:type="character" w:customStyle="1" w:styleId="Heading2Char">
    <w:name w:val="Heading 2 Char"/>
    <w:basedOn w:val="DefaultParagraphFont"/>
    <w:link w:val="Heading2"/>
    <w:uiPriority w:val="9"/>
    <w:rsid w:val="001D1FF3"/>
    <w:rPr>
      <w:rFonts w:asciiTheme="majorHAnsi" w:eastAsiaTheme="majorEastAsia" w:hAnsiTheme="majorHAnsi" w:cstheme="majorBidi"/>
      <w:b/>
      <w:bCs/>
      <w:caps/>
      <w:szCs w:val="26"/>
      <w:lang w:eastAsia="ja-JP"/>
    </w:rPr>
  </w:style>
  <w:style w:type="paragraph" w:customStyle="1" w:styleId="B4C0EAAA81C240288C97EA59EB303D13">
    <w:name w:val="B4C0EAAA81C240288C97EA59EB303D13"/>
  </w:style>
  <w:style w:type="paragraph" w:customStyle="1" w:styleId="3B113F604A0244118621D7496333C95D">
    <w:name w:val="3B113F604A0244118621D7496333C95D"/>
    <w:rsid w:val="001D1FF3"/>
  </w:style>
  <w:style w:type="paragraph" w:customStyle="1" w:styleId="518F1747A54E4CA8AB2D4A6BE5A38B68">
    <w:name w:val="518F1747A54E4CA8AB2D4A6BE5A38B68"/>
    <w:rsid w:val="001D1FF3"/>
  </w:style>
  <w:style w:type="paragraph" w:customStyle="1" w:styleId="01E9651CE7784DDB8504F55003DE73FB">
    <w:name w:val="01E9651CE7784DDB8504F55003DE73FB"/>
    <w:rsid w:val="001D1FF3"/>
  </w:style>
  <w:style w:type="paragraph" w:customStyle="1" w:styleId="DF2C56584142437FBF7F32B72AC7BD8D">
    <w:name w:val="DF2C56584142437FBF7F32B72AC7BD8D"/>
    <w:rsid w:val="001D1FF3"/>
  </w:style>
  <w:style w:type="paragraph" w:customStyle="1" w:styleId="C914526968E04F69BB6D5699B0EDF8A7">
    <w:name w:val="C914526968E04F69BB6D5699B0EDF8A7"/>
    <w:rsid w:val="001D1FF3"/>
  </w:style>
  <w:style w:type="paragraph" w:customStyle="1" w:styleId="4E577AD5EC814A868164286A317CB0C3">
    <w:name w:val="4E577AD5EC814A868164286A317CB0C3"/>
    <w:rsid w:val="001D1FF3"/>
  </w:style>
  <w:style w:type="paragraph" w:customStyle="1" w:styleId="FBE9C26AF4F649E4A6062907A365F1FD">
    <w:name w:val="FBE9C26AF4F649E4A6062907A365F1FD"/>
    <w:rsid w:val="001D1FF3"/>
  </w:style>
  <w:style w:type="paragraph" w:customStyle="1" w:styleId="F973D67CCD0C48BE9C02FB604FED696F">
    <w:name w:val="F973D67CCD0C48BE9C02FB604FED696F"/>
    <w:rsid w:val="001D1FF3"/>
  </w:style>
  <w:style w:type="paragraph" w:customStyle="1" w:styleId="128E279198294854BE43F58515B6B5B4">
    <w:name w:val="128E279198294854BE43F58515B6B5B4"/>
    <w:rsid w:val="001D1FF3"/>
  </w:style>
  <w:style w:type="paragraph" w:customStyle="1" w:styleId="63020FBE22FF43E4AF8F5EB0F4AC0EC2">
    <w:name w:val="63020FBE22FF43E4AF8F5EB0F4AC0EC2"/>
    <w:rsid w:val="001D1FF3"/>
  </w:style>
  <w:style w:type="paragraph" w:customStyle="1" w:styleId="B2934F682BB9485A837BA33C16FA0640">
    <w:name w:val="B2934F682BB9485A837BA33C16FA0640"/>
    <w:rsid w:val="001D1FF3"/>
  </w:style>
  <w:style w:type="paragraph" w:customStyle="1" w:styleId="48C8D07A4B7C458A9C1E8D1C06A936AC">
    <w:name w:val="48C8D07A4B7C458A9C1E8D1C06A936AC"/>
    <w:rsid w:val="001D1FF3"/>
  </w:style>
  <w:style w:type="paragraph" w:customStyle="1" w:styleId="E6F61CDF29DF43DFB376E45A2A041238">
    <w:name w:val="E6F61CDF29DF43DFB376E45A2A041238"/>
    <w:rsid w:val="001D1FF3"/>
  </w:style>
  <w:style w:type="paragraph" w:customStyle="1" w:styleId="3EBA9FCF16B1478BB5EA543414BB4F85">
    <w:name w:val="3EBA9FCF16B1478BB5EA543414BB4F85"/>
    <w:rsid w:val="001D1FF3"/>
  </w:style>
  <w:style w:type="paragraph" w:customStyle="1" w:styleId="2E8864EE43DF42E78E8863A8DC846E29">
    <w:name w:val="2E8864EE43DF42E78E8863A8DC846E29"/>
    <w:rsid w:val="001D1FF3"/>
  </w:style>
  <w:style w:type="paragraph" w:customStyle="1" w:styleId="B365511C51974ABAA4280FA0F2D95ECF">
    <w:name w:val="B365511C51974ABAA4280FA0F2D95ECF"/>
    <w:rsid w:val="001D1FF3"/>
  </w:style>
  <w:style w:type="paragraph" w:customStyle="1" w:styleId="75E39A5C1754496D8926C3CFED269A4A">
    <w:name w:val="75E39A5C1754496D8926C3CFED269A4A"/>
    <w:rsid w:val="001D1FF3"/>
  </w:style>
  <w:style w:type="paragraph" w:customStyle="1" w:styleId="445D9AC549CF478999BD9767656D1851">
    <w:name w:val="445D9AC549CF478999BD9767656D1851"/>
    <w:rsid w:val="001D1FF3"/>
  </w:style>
  <w:style w:type="paragraph" w:customStyle="1" w:styleId="809AD013764441C68CB7670D3EC3F582">
    <w:name w:val="809AD013764441C68CB7670D3EC3F582"/>
    <w:rsid w:val="001D1FF3"/>
  </w:style>
  <w:style w:type="paragraph" w:customStyle="1" w:styleId="08DE619155AB43348FB2D8340EAC1267">
    <w:name w:val="08DE619155AB43348FB2D8340EAC1267"/>
    <w:rsid w:val="001D1FF3"/>
  </w:style>
  <w:style w:type="paragraph" w:customStyle="1" w:styleId="F0A6683BDECB49D7AEB0774BDAC437CD">
    <w:name w:val="F0A6683BDECB49D7AEB0774BDAC437CD"/>
    <w:rsid w:val="001D1FF3"/>
  </w:style>
  <w:style w:type="paragraph" w:customStyle="1" w:styleId="24E56993E33B4D17A2FCEEC952B8BE6F">
    <w:name w:val="24E56993E33B4D17A2FCEEC952B8BE6F"/>
    <w:rsid w:val="001D1FF3"/>
  </w:style>
  <w:style w:type="paragraph" w:customStyle="1" w:styleId="F7ABB84718894B0ABD972AAF6EDAD722">
    <w:name w:val="F7ABB84718894B0ABD972AAF6EDAD722"/>
    <w:rsid w:val="001D1FF3"/>
  </w:style>
  <w:style w:type="paragraph" w:customStyle="1" w:styleId="BF59E90F2C8B4CCF8C65358280618918">
    <w:name w:val="BF59E90F2C8B4CCF8C65358280618918"/>
    <w:rsid w:val="001D1FF3"/>
  </w:style>
  <w:style w:type="paragraph" w:customStyle="1" w:styleId="4BE5797A5D044E5289AA93F57CDA6832">
    <w:name w:val="4BE5797A5D044E5289AA93F57CDA6832"/>
    <w:rsid w:val="001D1FF3"/>
  </w:style>
  <w:style w:type="paragraph" w:customStyle="1" w:styleId="CD0D07D5869348AB83123C154A466000">
    <w:name w:val="CD0D07D5869348AB83123C154A466000"/>
    <w:rsid w:val="001D1FF3"/>
  </w:style>
  <w:style w:type="paragraph" w:customStyle="1" w:styleId="8618D268DCC842618788DA00E59B9AF6">
    <w:name w:val="8618D268DCC842618788DA00E59B9AF6"/>
    <w:rsid w:val="001D1FF3"/>
  </w:style>
  <w:style w:type="paragraph" w:customStyle="1" w:styleId="D6D2F8A57E2542839015B45A6082B99B">
    <w:name w:val="D6D2F8A57E2542839015B45A6082B99B"/>
    <w:rsid w:val="001D1FF3"/>
  </w:style>
  <w:style w:type="paragraph" w:customStyle="1" w:styleId="E1B5C0046E8C4914A8FAB746966BAB59">
    <w:name w:val="E1B5C0046E8C4914A8FAB746966BAB59"/>
    <w:rsid w:val="001D1FF3"/>
  </w:style>
  <w:style w:type="paragraph" w:customStyle="1" w:styleId="8C97EFA412484D29B7DF43FA22B1111B">
    <w:name w:val="8C97EFA412484D29B7DF43FA22B1111B"/>
    <w:rsid w:val="001D1FF3"/>
  </w:style>
  <w:style w:type="paragraph" w:customStyle="1" w:styleId="FD454C92DFEB450C84ABCDAFEF180490">
    <w:name w:val="FD454C92DFEB450C84ABCDAFEF180490"/>
    <w:rsid w:val="001D1FF3"/>
  </w:style>
  <w:style w:type="paragraph" w:customStyle="1" w:styleId="DEC848B4753A4F01A1D5072CE72BD4AB">
    <w:name w:val="DEC848B4753A4F01A1D5072CE72BD4AB"/>
    <w:rsid w:val="001D1FF3"/>
  </w:style>
  <w:style w:type="paragraph" w:customStyle="1" w:styleId="3438FD3CBFB14B7EB09EA4F45551F6BE">
    <w:name w:val="3438FD3CBFB14B7EB09EA4F45551F6BE"/>
    <w:rsid w:val="001D1FF3"/>
  </w:style>
  <w:style w:type="paragraph" w:customStyle="1" w:styleId="D48732A1634D44B38552362C3180EAE2">
    <w:name w:val="D48732A1634D44B38552362C3180EAE2"/>
    <w:rsid w:val="001D1FF3"/>
  </w:style>
  <w:style w:type="paragraph" w:customStyle="1" w:styleId="33E7F3B91CDF434EA8CAB66389CE0322">
    <w:name w:val="33E7F3B91CDF434EA8CAB66389CE0322"/>
    <w:rsid w:val="001D1FF3"/>
  </w:style>
  <w:style w:type="paragraph" w:customStyle="1" w:styleId="C370B1402E954FE19A59E76F2F54B985">
    <w:name w:val="C370B1402E954FE19A59E76F2F54B985"/>
    <w:rsid w:val="001D1FF3"/>
  </w:style>
  <w:style w:type="paragraph" w:customStyle="1" w:styleId="869434511C504FCAA6AA7BDF74CC2FEB">
    <w:name w:val="869434511C504FCAA6AA7BDF74CC2FEB"/>
    <w:rsid w:val="001D1FF3"/>
  </w:style>
  <w:style w:type="paragraph" w:customStyle="1" w:styleId="A25FC5DEE39745608555BB588E98B481">
    <w:name w:val="A25FC5DEE39745608555BB588E98B481"/>
    <w:rsid w:val="001D1FF3"/>
  </w:style>
  <w:style w:type="paragraph" w:customStyle="1" w:styleId="49436D572F4944FAAD9996C3D6F9C9A1">
    <w:name w:val="49436D572F4944FAAD9996C3D6F9C9A1"/>
    <w:rsid w:val="001D1FF3"/>
  </w:style>
  <w:style w:type="paragraph" w:customStyle="1" w:styleId="7A479841DE7D4ADD8EB844781D34C8AD">
    <w:name w:val="7A479841DE7D4ADD8EB844781D34C8AD"/>
    <w:rsid w:val="001D1FF3"/>
  </w:style>
  <w:style w:type="paragraph" w:customStyle="1" w:styleId="3ADEC5297AA9497581FCD2DB2689BFB5">
    <w:name w:val="3ADEC5297AA9497581FCD2DB2689BFB5"/>
    <w:rsid w:val="001D1FF3"/>
  </w:style>
  <w:style w:type="character" w:styleId="PlaceholderText">
    <w:name w:val="Placeholder Text"/>
    <w:basedOn w:val="DefaultParagraphFont"/>
    <w:uiPriority w:val="99"/>
    <w:semiHidden/>
    <w:rsid w:val="001D1FF3"/>
    <w:rPr>
      <w:color w:val="808080"/>
    </w:rPr>
  </w:style>
  <w:style w:type="paragraph" w:customStyle="1" w:styleId="F9DCDCC7AFA248D38EB5D2DE93B95496">
    <w:name w:val="F9DCDCC7AFA248D38EB5D2DE93B95496"/>
    <w:rsid w:val="001D1FF3"/>
  </w:style>
  <w:style w:type="paragraph" w:customStyle="1" w:styleId="CEEC886225224BE9B08404E8356DEC3B">
    <w:name w:val="CEEC886225224BE9B08404E8356DEC3B"/>
    <w:rsid w:val="001D1FF3"/>
  </w:style>
  <w:style w:type="paragraph" w:customStyle="1" w:styleId="FFFB47683EC44EF9BBFA7D8453366FF2">
    <w:name w:val="FFFB47683EC44EF9BBFA7D8453366FF2"/>
    <w:rsid w:val="001D1FF3"/>
  </w:style>
  <w:style w:type="paragraph" w:customStyle="1" w:styleId="BFB6D145324A4DE09989C12A79E8C785">
    <w:name w:val="BFB6D145324A4DE09989C12A79E8C785"/>
    <w:rsid w:val="001D1FF3"/>
  </w:style>
  <w:style w:type="paragraph" w:customStyle="1" w:styleId="10A691CE8AA14BE1B689F8AF2D1E4E7E">
    <w:name w:val="10A691CE8AA14BE1B689F8AF2D1E4E7E"/>
    <w:rsid w:val="001D1FF3"/>
  </w:style>
  <w:style w:type="paragraph" w:customStyle="1" w:styleId="24D8506E8BED4D5F91CA10A82D9D9487">
    <w:name w:val="24D8506E8BED4D5F91CA10A82D9D9487"/>
    <w:rsid w:val="001D1FF3"/>
  </w:style>
  <w:style w:type="paragraph" w:customStyle="1" w:styleId="73AC0789EA03464B8407FCD54418F27D">
    <w:name w:val="73AC0789EA03464B8407FCD54418F27D"/>
    <w:rsid w:val="001D1FF3"/>
  </w:style>
  <w:style w:type="paragraph" w:customStyle="1" w:styleId="7974B507B1A04105963CC0363F24F142">
    <w:name w:val="7974B507B1A04105963CC0363F24F142"/>
    <w:rsid w:val="001D1FF3"/>
  </w:style>
  <w:style w:type="paragraph" w:customStyle="1" w:styleId="DD6E54917C5448FDAFE9D7AAE66C2082">
    <w:name w:val="DD6E54917C5448FDAFE9D7AAE66C2082"/>
    <w:rsid w:val="001D1FF3"/>
  </w:style>
  <w:style w:type="paragraph" w:customStyle="1" w:styleId="C8457AA32ADC4BE3BD6E0C8542E75554">
    <w:name w:val="C8457AA32ADC4BE3BD6E0C8542E75554"/>
    <w:rsid w:val="001D1FF3"/>
  </w:style>
  <w:style w:type="paragraph" w:customStyle="1" w:styleId="DFB472E1949F47FE89FD52125C43367A">
    <w:name w:val="DFB472E1949F47FE89FD52125C43367A"/>
    <w:rsid w:val="001D1FF3"/>
  </w:style>
  <w:style w:type="paragraph" w:customStyle="1" w:styleId="2579C022090D4AC4ABFB4BA23467179A">
    <w:name w:val="2579C022090D4AC4ABFB4BA23467179A"/>
    <w:rsid w:val="001D1FF3"/>
  </w:style>
  <w:style w:type="paragraph" w:customStyle="1" w:styleId="0549AB8A3A1B47F5B44A5BC4A852C644">
    <w:name w:val="0549AB8A3A1B47F5B44A5BC4A852C644"/>
    <w:rsid w:val="001D1FF3"/>
  </w:style>
  <w:style w:type="paragraph" w:customStyle="1" w:styleId="0633F03B020B43FF93F6CF720335A0EF">
    <w:name w:val="0633F03B020B43FF93F6CF720335A0EF"/>
    <w:rsid w:val="001D1FF3"/>
  </w:style>
  <w:style w:type="paragraph" w:customStyle="1" w:styleId="789EC3CC36CD41FFB44077D2B52B70C7">
    <w:name w:val="789EC3CC36CD41FFB44077D2B52B70C7"/>
    <w:rsid w:val="001D1FF3"/>
  </w:style>
  <w:style w:type="paragraph" w:customStyle="1" w:styleId="630BB7E1C6144FF29FCC4E3146A551C6">
    <w:name w:val="630BB7E1C6144FF29FCC4E3146A551C6"/>
    <w:rsid w:val="001D1FF3"/>
  </w:style>
  <w:style w:type="paragraph" w:customStyle="1" w:styleId="19F938D381AA4575967D2C58A35C03C9">
    <w:name w:val="19F938D381AA4575967D2C58A35C03C9"/>
    <w:rsid w:val="001D1FF3"/>
  </w:style>
  <w:style w:type="paragraph" w:customStyle="1" w:styleId="6058A4E1AF174B2BB3A120D5B78598D1">
    <w:name w:val="6058A4E1AF174B2BB3A120D5B78598D1"/>
    <w:rsid w:val="001D1FF3"/>
  </w:style>
  <w:style w:type="paragraph" w:customStyle="1" w:styleId="EAC375006FD643289E8F94812288AF67">
    <w:name w:val="EAC375006FD643289E8F94812288AF67"/>
    <w:rsid w:val="001D1FF3"/>
  </w:style>
  <w:style w:type="paragraph" w:customStyle="1" w:styleId="ED76165C348D476F844AE7C8230454B4">
    <w:name w:val="ED76165C348D476F844AE7C8230454B4"/>
    <w:rsid w:val="001D1FF3"/>
  </w:style>
  <w:style w:type="paragraph" w:customStyle="1" w:styleId="473E770CA49A469285845BD3C75FD003">
    <w:name w:val="473E770CA49A469285845BD3C75FD003"/>
    <w:rsid w:val="001D1FF3"/>
  </w:style>
  <w:style w:type="paragraph" w:customStyle="1" w:styleId="34E3167508F0498983DB2BCCA958568E">
    <w:name w:val="34E3167508F0498983DB2BCCA958568E"/>
    <w:rsid w:val="001D1FF3"/>
  </w:style>
  <w:style w:type="paragraph" w:customStyle="1" w:styleId="862C2C9E6AD64D30B438189D4612C473">
    <w:name w:val="862C2C9E6AD64D30B438189D4612C473"/>
    <w:rsid w:val="001D1FF3"/>
  </w:style>
  <w:style w:type="paragraph" w:customStyle="1" w:styleId="A6762520A1D04DE389E5E5BE83757E0E">
    <w:name w:val="A6762520A1D04DE389E5E5BE83757E0E"/>
    <w:rsid w:val="001D1FF3"/>
  </w:style>
  <w:style w:type="paragraph" w:customStyle="1" w:styleId="F70A60F5FC374B9FB093B4029B4DDC6C">
    <w:name w:val="F70A60F5FC374B9FB093B4029B4DDC6C"/>
    <w:rsid w:val="001D1FF3"/>
  </w:style>
  <w:style w:type="paragraph" w:customStyle="1" w:styleId="C547BB369F21493095A75C009014000D">
    <w:name w:val="C547BB369F21493095A75C009014000D"/>
    <w:rsid w:val="001D1FF3"/>
  </w:style>
  <w:style w:type="paragraph" w:customStyle="1" w:styleId="E451BF9C83834AD0BB1094DDAA98C0AB">
    <w:name w:val="E451BF9C83834AD0BB1094DDAA98C0AB"/>
    <w:rsid w:val="001D1FF3"/>
  </w:style>
  <w:style w:type="paragraph" w:customStyle="1" w:styleId="08A6C78711054081820FE76CD100C6E0">
    <w:name w:val="08A6C78711054081820FE76CD100C6E0"/>
    <w:rsid w:val="001D1FF3"/>
  </w:style>
  <w:style w:type="paragraph" w:customStyle="1" w:styleId="CEF6D1F1166B4454857D8A2DCDCE5C36">
    <w:name w:val="CEF6D1F1166B4454857D8A2DCDCE5C36"/>
    <w:rsid w:val="001D1FF3"/>
  </w:style>
  <w:style w:type="paragraph" w:customStyle="1" w:styleId="9DB7797D60364F5DB04899362624F1DC">
    <w:name w:val="9DB7797D60364F5DB04899362624F1DC"/>
    <w:rsid w:val="001D1FF3"/>
  </w:style>
  <w:style w:type="paragraph" w:customStyle="1" w:styleId="3A67FC9F7F7D4FA380533FD2CFEDD434">
    <w:name w:val="3A67FC9F7F7D4FA380533FD2CFEDD434"/>
    <w:rsid w:val="001D1FF3"/>
  </w:style>
  <w:style w:type="paragraph" w:customStyle="1" w:styleId="CDB84254FD3B4E6CBEC79BC2EEB71227">
    <w:name w:val="CDB84254FD3B4E6CBEC79BC2EEB71227"/>
    <w:rsid w:val="001D1FF3"/>
  </w:style>
  <w:style w:type="paragraph" w:customStyle="1" w:styleId="CF97B12E971F4593B88711B32CD6D561">
    <w:name w:val="CF97B12E971F4593B88711B32CD6D561"/>
    <w:rsid w:val="001D1FF3"/>
  </w:style>
  <w:style w:type="paragraph" w:customStyle="1" w:styleId="222B8B281E9344028CDF7FDFF424123D">
    <w:name w:val="222B8B281E9344028CDF7FDFF424123D"/>
    <w:rsid w:val="001D1FF3"/>
  </w:style>
  <w:style w:type="paragraph" w:customStyle="1" w:styleId="06A180C8022D4CC6B71285F3C96DE7EA">
    <w:name w:val="06A180C8022D4CC6B71285F3C96DE7EA"/>
    <w:rsid w:val="001D1FF3"/>
  </w:style>
  <w:style w:type="paragraph" w:customStyle="1" w:styleId="A6637F0FC10B4EADBE6B849A60292E2A">
    <w:name w:val="A6637F0FC10B4EADBE6B849A60292E2A"/>
    <w:rsid w:val="001D1FF3"/>
  </w:style>
  <w:style w:type="paragraph" w:customStyle="1" w:styleId="75D6662BEBB645BC9A10F59D2171FC79">
    <w:name w:val="75D6662BEBB645BC9A10F59D2171FC79"/>
    <w:rsid w:val="001D1FF3"/>
  </w:style>
  <w:style w:type="paragraph" w:customStyle="1" w:styleId="BD4D9EB4F6D942E79D92AC5088DE3F00">
    <w:name w:val="BD4D9EB4F6D942E79D92AC5088DE3F00"/>
    <w:rsid w:val="001D1FF3"/>
  </w:style>
  <w:style w:type="paragraph" w:customStyle="1" w:styleId="6406E7B78B384784A4CDC2A384BEB26C">
    <w:name w:val="6406E7B78B384784A4CDC2A384BEB26C"/>
    <w:rsid w:val="001D1FF3"/>
  </w:style>
  <w:style w:type="paragraph" w:customStyle="1" w:styleId="23C4528C25684FC3AF5E5051FC0F2F4D">
    <w:name w:val="23C4528C25684FC3AF5E5051FC0F2F4D"/>
    <w:rsid w:val="001D1FF3"/>
  </w:style>
  <w:style w:type="paragraph" w:customStyle="1" w:styleId="E27747B6002D44ADA3BEEBCA97F92C3D">
    <w:name w:val="E27747B6002D44ADA3BEEBCA97F92C3D"/>
    <w:rsid w:val="001D1FF3"/>
  </w:style>
  <w:style w:type="paragraph" w:customStyle="1" w:styleId="84DC3E97BACE41F5B8D5571520FCEBA8">
    <w:name w:val="84DC3E97BACE41F5B8D5571520FCEBA8"/>
    <w:rsid w:val="001D1FF3"/>
  </w:style>
  <w:style w:type="paragraph" w:customStyle="1" w:styleId="F7DBDEDABD8247AD89EA0D06026D0079">
    <w:name w:val="F7DBDEDABD8247AD89EA0D06026D0079"/>
    <w:rsid w:val="001D1FF3"/>
  </w:style>
  <w:style w:type="paragraph" w:customStyle="1" w:styleId="2EE7D4453E6849A28CA37FC0593422EB">
    <w:name w:val="2EE7D4453E6849A28CA37FC0593422EB"/>
    <w:rsid w:val="001D1FF3"/>
  </w:style>
  <w:style w:type="paragraph" w:customStyle="1" w:styleId="31323E15F6804FF1843F4818A3A23CE2">
    <w:name w:val="31323E15F6804FF1843F4818A3A23CE2"/>
    <w:rsid w:val="001D1FF3"/>
  </w:style>
  <w:style w:type="paragraph" w:customStyle="1" w:styleId="9358134269354B1EBAF91DA11ECA6828">
    <w:name w:val="9358134269354B1EBAF91DA11ECA6828"/>
    <w:rsid w:val="001D1FF3"/>
  </w:style>
  <w:style w:type="paragraph" w:customStyle="1" w:styleId="C24F3BC328054FC4BFA63EB786388D0E">
    <w:name w:val="C24F3BC328054FC4BFA63EB786388D0E"/>
    <w:rsid w:val="001D1FF3"/>
  </w:style>
  <w:style w:type="paragraph" w:customStyle="1" w:styleId="CB0EA16AC8F34968BD8487EAC333665D">
    <w:name w:val="CB0EA16AC8F34968BD8487EAC333665D"/>
    <w:rsid w:val="001D1FF3"/>
  </w:style>
  <w:style w:type="paragraph" w:customStyle="1" w:styleId="852A4E1E57B545419AC34E8841F18B69">
    <w:name w:val="852A4E1E57B545419AC34E8841F18B69"/>
    <w:rsid w:val="001D1FF3"/>
  </w:style>
  <w:style w:type="paragraph" w:customStyle="1" w:styleId="8FC429B3D9DB497F817624A5423CBAF5">
    <w:name w:val="8FC429B3D9DB497F817624A5423CBAF5"/>
    <w:rsid w:val="001D1FF3"/>
  </w:style>
  <w:style w:type="paragraph" w:customStyle="1" w:styleId="71E11E6A4BE44139A42B0CB132963442">
    <w:name w:val="71E11E6A4BE44139A42B0CB132963442"/>
    <w:rsid w:val="001D1FF3"/>
  </w:style>
  <w:style w:type="paragraph" w:customStyle="1" w:styleId="9CF51F276D0642E3BCF734E1FBF8C5CF">
    <w:name w:val="9CF51F276D0642E3BCF734E1FBF8C5CF"/>
    <w:rsid w:val="001D1FF3"/>
  </w:style>
  <w:style w:type="paragraph" w:customStyle="1" w:styleId="20E2C2C84E4048408FBA0350F4315008">
    <w:name w:val="20E2C2C84E4048408FBA0350F4315008"/>
    <w:rsid w:val="001D1FF3"/>
  </w:style>
  <w:style w:type="paragraph" w:customStyle="1" w:styleId="C0EACFBA71684F389A488AF16EA68EEE">
    <w:name w:val="C0EACFBA71684F389A488AF16EA68EEE"/>
    <w:rsid w:val="001D1FF3"/>
  </w:style>
  <w:style w:type="paragraph" w:customStyle="1" w:styleId="67ABBEB0E9774980A8F4CE666B57174D">
    <w:name w:val="67ABBEB0E9774980A8F4CE666B57174D"/>
    <w:rsid w:val="001D1FF3"/>
  </w:style>
  <w:style w:type="paragraph" w:customStyle="1" w:styleId="548FD868F0B442F3AD581141E9861510">
    <w:name w:val="548FD868F0B442F3AD581141E9861510"/>
    <w:rsid w:val="001D1FF3"/>
  </w:style>
  <w:style w:type="paragraph" w:customStyle="1" w:styleId="F9871E2C2AD24070A859C3E1C6AC690F">
    <w:name w:val="F9871E2C2AD24070A859C3E1C6AC690F"/>
    <w:rsid w:val="001D1FF3"/>
  </w:style>
  <w:style w:type="paragraph" w:customStyle="1" w:styleId="78678EFBDDC34FFA9B7738E27BB75803">
    <w:name w:val="78678EFBDDC34FFA9B7738E27BB75803"/>
    <w:rsid w:val="001D1FF3"/>
  </w:style>
  <w:style w:type="paragraph" w:customStyle="1" w:styleId="5612EF5AC23A489C8CF0FF6BEC54D4B3">
    <w:name w:val="5612EF5AC23A489C8CF0FF6BEC54D4B3"/>
    <w:rsid w:val="001D1FF3"/>
  </w:style>
  <w:style w:type="paragraph" w:customStyle="1" w:styleId="9B0BCF0529CA45DDB45FA8B5731115F3">
    <w:name w:val="9B0BCF0529CA45DDB45FA8B5731115F3"/>
    <w:rsid w:val="001D1FF3"/>
  </w:style>
  <w:style w:type="paragraph" w:customStyle="1" w:styleId="C8D7308C05BD42C39067233AB98E15CB">
    <w:name w:val="C8D7308C05BD42C39067233AB98E15CB"/>
    <w:rsid w:val="001D1FF3"/>
  </w:style>
  <w:style w:type="paragraph" w:customStyle="1" w:styleId="F4C86A1C8832415E945E08D7E0856D94">
    <w:name w:val="F4C86A1C8832415E945E08D7E0856D94"/>
    <w:rsid w:val="001D1FF3"/>
  </w:style>
  <w:style w:type="paragraph" w:customStyle="1" w:styleId="2194CE0029D74187A257E7541EB86E56">
    <w:name w:val="2194CE0029D74187A257E7541EB86E56"/>
    <w:rsid w:val="001D1FF3"/>
  </w:style>
  <w:style w:type="paragraph" w:customStyle="1" w:styleId="D5B627D1B6C24AE0AE24C00D7CECC3EB">
    <w:name w:val="D5B627D1B6C24AE0AE24C00D7CECC3EB"/>
    <w:rsid w:val="001D1FF3"/>
  </w:style>
  <w:style w:type="paragraph" w:customStyle="1" w:styleId="4ACB39F73763411A8B632C0B8C38B83E">
    <w:name w:val="4ACB39F73763411A8B632C0B8C38B83E"/>
    <w:rsid w:val="001D1FF3"/>
  </w:style>
  <w:style w:type="paragraph" w:customStyle="1" w:styleId="F21C0DD82CC04881B13B68DE34550C13">
    <w:name w:val="F21C0DD82CC04881B13B68DE34550C13"/>
    <w:rsid w:val="001D1FF3"/>
  </w:style>
  <w:style w:type="paragraph" w:customStyle="1" w:styleId="467A1140C3A04F60BBB65E73C06F3FEF">
    <w:name w:val="467A1140C3A04F60BBB65E73C06F3FEF"/>
    <w:rsid w:val="001D1FF3"/>
  </w:style>
  <w:style w:type="paragraph" w:customStyle="1" w:styleId="70A08B8002B446259C02066B418AFC26">
    <w:name w:val="70A08B8002B446259C02066B418AFC26"/>
    <w:rsid w:val="001D1FF3"/>
  </w:style>
  <w:style w:type="paragraph" w:customStyle="1" w:styleId="E846D8544CCB4C79AB5C7E1A362DDABC">
    <w:name w:val="E846D8544CCB4C79AB5C7E1A362DDABC"/>
    <w:rsid w:val="001D1FF3"/>
  </w:style>
  <w:style w:type="paragraph" w:customStyle="1" w:styleId="3D0CCBE9911D46D8B848FFDA7510E0A8">
    <w:name w:val="3D0CCBE9911D46D8B848FFDA7510E0A8"/>
    <w:rsid w:val="001D1FF3"/>
  </w:style>
  <w:style w:type="paragraph" w:customStyle="1" w:styleId="28B7C6E284E24BC3845BFBC646B600CE">
    <w:name w:val="28B7C6E284E24BC3845BFBC646B600CE"/>
    <w:rsid w:val="001D1FF3"/>
  </w:style>
  <w:style w:type="paragraph" w:customStyle="1" w:styleId="4D1118ED322D42C791EBBB1296083366">
    <w:name w:val="4D1118ED322D42C791EBBB1296083366"/>
    <w:rsid w:val="001D1FF3"/>
  </w:style>
  <w:style w:type="paragraph" w:customStyle="1" w:styleId="B2D77F227CAF47B1A946F016ACC244C1">
    <w:name w:val="B2D77F227CAF47B1A946F016ACC244C1"/>
    <w:rsid w:val="001D1FF3"/>
  </w:style>
  <w:style w:type="paragraph" w:customStyle="1" w:styleId="6033A4A590AF474BB8E8E6FD3CC7201D">
    <w:name w:val="6033A4A590AF474BB8E8E6FD3CC7201D"/>
    <w:rsid w:val="001D1FF3"/>
  </w:style>
  <w:style w:type="paragraph" w:customStyle="1" w:styleId="7FBEC5CA179E4777B7F2088237D4353D">
    <w:name w:val="7FBEC5CA179E4777B7F2088237D4353D"/>
    <w:rsid w:val="001D1FF3"/>
  </w:style>
  <w:style w:type="paragraph" w:customStyle="1" w:styleId="2074DA8BE55C45E7A8060B22FBDFE9CC">
    <w:name w:val="2074DA8BE55C45E7A8060B22FBDFE9CC"/>
    <w:rsid w:val="001D1FF3"/>
  </w:style>
  <w:style w:type="paragraph" w:customStyle="1" w:styleId="68CD4023F38946B3B26EAB345D86AF51">
    <w:name w:val="68CD4023F38946B3B26EAB345D86AF51"/>
    <w:rsid w:val="001D1FF3"/>
  </w:style>
  <w:style w:type="paragraph" w:customStyle="1" w:styleId="39F69F0296D04DEE9629C16E67E4D0E0">
    <w:name w:val="39F69F0296D04DEE9629C16E67E4D0E0"/>
    <w:rsid w:val="001D1FF3"/>
  </w:style>
  <w:style w:type="paragraph" w:customStyle="1" w:styleId="3C3CD6E4AF66468789D98E8CB5CA6BB4">
    <w:name w:val="3C3CD6E4AF66468789D98E8CB5CA6BB4"/>
    <w:rsid w:val="001D1FF3"/>
  </w:style>
  <w:style w:type="paragraph" w:customStyle="1" w:styleId="AD7CCC95EF4C45B497B06957FB78A797">
    <w:name w:val="AD7CCC95EF4C45B497B06957FB78A797"/>
    <w:rsid w:val="001D1FF3"/>
  </w:style>
  <w:style w:type="paragraph" w:customStyle="1" w:styleId="A15078A6B464494DB77BD52E19F00C19">
    <w:name w:val="A15078A6B464494DB77BD52E19F00C19"/>
    <w:rsid w:val="001D1FF3"/>
  </w:style>
  <w:style w:type="paragraph" w:customStyle="1" w:styleId="53A9598731B54993A578EE628E02CD7C">
    <w:name w:val="53A9598731B54993A578EE628E02CD7C"/>
    <w:rsid w:val="001D1FF3"/>
  </w:style>
  <w:style w:type="paragraph" w:customStyle="1" w:styleId="41945E47E37B420DBC56C859C722F59E">
    <w:name w:val="41945E47E37B420DBC56C859C722F59E"/>
    <w:rsid w:val="001D1FF3"/>
  </w:style>
  <w:style w:type="paragraph" w:customStyle="1" w:styleId="366AEA3AB7C94A478024CD7AC44456BD">
    <w:name w:val="366AEA3AB7C94A478024CD7AC44456BD"/>
    <w:rsid w:val="001D1FF3"/>
  </w:style>
  <w:style w:type="paragraph" w:customStyle="1" w:styleId="0E7E66360B10459EAAC37502E960B807">
    <w:name w:val="0E7E66360B10459EAAC37502E960B807"/>
    <w:rsid w:val="001D1FF3"/>
  </w:style>
  <w:style w:type="paragraph" w:customStyle="1" w:styleId="96DC795725844A03ADA1144043153923">
    <w:name w:val="96DC795725844A03ADA1144043153923"/>
    <w:rsid w:val="001D1FF3"/>
  </w:style>
  <w:style w:type="paragraph" w:customStyle="1" w:styleId="79080D4561E847B2B819F7516BE01DB1">
    <w:name w:val="79080D4561E847B2B819F7516BE01DB1"/>
    <w:rsid w:val="001D1FF3"/>
  </w:style>
  <w:style w:type="paragraph" w:customStyle="1" w:styleId="9E36D5FC1CE348E49F19ED90C830092C">
    <w:name w:val="9E36D5FC1CE348E49F19ED90C830092C"/>
    <w:rsid w:val="001D1FF3"/>
  </w:style>
  <w:style w:type="paragraph" w:customStyle="1" w:styleId="5C6BCE8416B349D1B40B5AF2266E7213">
    <w:name w:val="5C6BCE8416B349D1B40B5AF2266E7213"/>
    <w:rsid w:val="001D1FF3"/>
  </w:style>
  <w:style w:type="paragraph" w:customStyle="1" w:styleId="FEDB7D02EC8542D1B05163581D4B1591">
    <w:name w:val="FEDB7D02EC8542D1B05163581D4B1591"/>
    <w:rsid w:val="001D1FF3"/>
  </w:style>
  <w:style w:type="paragraph" w:customStyle="1" w:styleId="6F9A3C604BCA43EF9BA99146B9AB476D">
    <w:name w:val="6F9A3C604BCA43EF9BA99146B9AB476D"/>
    <w:rsid w:val="001D1FF3"/>
  </w:style>
  <w:style w:type="paragraph" w:customStyle="1" w:styleId="83352AF5C2A144E6927A07606C8A3261">
    <w:name w:val="83352AF5C2A144E6927A07606C8A3261"/>
    <w:rsid w:val="001D1FF3"/>
  </w:style>
  <w:style w:type="paragraph" w:customStyle="1" w:styleId="3B79BAAD46E3458E9F5F0D2DEE28F9FB">
    <w:name w:val="3B79BAAD46E3458E9F5F0D2DEE28F9FB"/>
    <w:rsid w:val="001D1FF3"/>
  </w:style>
  <w:style w:type="paragraph" w:customStyle="1" w:styleId="98CE669C69DE44D6AEC527FF7E160C64">
    <w:name w:val="98CE669C69DE44D6AEC527FF7E160C64"/>
    <w:rsid w:val="001D1FF3"/>
  </w:style>
  <w:style w:type="paragraph" w:customStyle="1" w:styleId="3CDCCB95255A4F028A1E0BADEAE286F9">
    <w:name w:val="3CDCCB95255A4F028A1E0BADEAE286F9"/>
    <w:rsid w:val="001D1FF3"/>
  </w:style>
  <w:style w:type="paragraph" w:customStyle="1" w:styleId="A77725178AA04867A6B7CE7CB322968B">
    <w:name w:val="A77725178AA04867A6B7CE7CB322968B"/>
    <w:rsid w:val="001D1FF3"/>
  </w:style>
  <w:style w:type="paragraph" w:customStyle="1" w:styleId="457F865384F043E78584DF09F218BE06">
    <w:name w:val="457F865384F043E78584DF09F218BE06"/>
    <w:rsid w:val="001D1FF3"/>
  </w:style>
  <w:style w:type="paragraph" w:customStyle="1" w:styleId="3878013E8C6846F087D1D8E81A5E4798">
    <w:name w:val="3878013E8C6846F087D1D8E81A5E4798"/>
    <w:rsid w:val="001D1FF3"/>
  </w:style>
  <w:style w:type="paragraph" w:customStyle="1" w:styleId="A17050CB1A804AE9B9BBAE3B5138CDE4">
    <w:name w:val="A17050CB1A804AE9B9BBAE3B5138CDE4"/>
    <w:rsid w:val="001D1FF3"/>
  </w:style>
  <w:style w:type="paragraph" w:customStyle="1" w:styleId="201670B15E0F4060BC50F74D1489F3DD">
    <w:name w:val="201670B15E0F4060BC50F74D1489F3DD"/>
    <w:rsid w:val="001D1FF3"/>
  </w:style>
  <w:style w:type="paragraph" w:customStyle="1" w:styleId="853EA75D98B54FFF83363B0ABD9C91E5">
    <w:name w:val="853EA75D98B54FFF83363B0ABD9C91E5"/>
    <w:rsid w:val="001D1FF3"/>
  </w:style>
  <w:style w:type="paragraph" w:customStyle="1" w:styleId="D985801C93CC4A98AB486BBC402148D3">
    <w:name w:val="D985801C93CC4A98AB486BBC402148D3"/>
    <w:rsid w:val="001D1FF3"/>
  </w:style>
  <w:style w:type="paragraph" w:customStyle="1" w:styleId="5A9215CCEDFF4C17B1E4A04514921E4A">
    <w:name w:val="5A9215CCEDFF4C17B1E4A04514921E4A"/>
    <w:rsid w:val="001D1FF3"/>
  </w:style>
  <w:style w:type="paragraph" w:customStyle="1" w:styleId="06ECD362A3BA4C8695FE35952E361DA4">
    <w:name w:val="06ECD362A3BA4C8695FE35952E361DA4"/>
    <w:rsid w:val="001D1FF3"/>
  </w:style>
  <w:style w:type="paragraph" w:customStyle="1" w:styleId="38781B62F79645379721ED15C419E75A">
    <w:name w:val="38781B62F79645379721ED15C419E75A"/>
    <w:rsid w:val="001D1FF3"/>
  </w:style>
  <w:style w:type="paragraph" w:customStyle="1" w:styleId="5F0CBEBD39A344E5A38B548AFBDE538E">
    <w:name w:val="5F0CBEBD39A344E5A38B548AFBDE538E"/>
    <w:rsid w:val="001D1FF3"/>
  </w:style>
  <w:style w:type="paragraph" w:customStyle="1" w:styleId="5FC666B791E147C4A5F6B1AA0AA6E4BB">
    <w:name w:val="5FC666B791E147C4A5F6B1AA0AA6E4BB"/>
    <w:rsid w:val="001D1FF3"/>
  </w:style>
  <w:style w:type="paragraph" w:customStyle="1" w:styleId="79BBC063B990422BAE9EAE0F7D8A8096">
    <w:name w:val="79BBC063B990422BAE9EAE0F7D8A8096"/>
    <w:rsid w:val="001D1FF3"/>
  </w:style>
  <w:style w:type="paragraph" w:customStyle="1" w:styleId="11326118DDAF42328DE2F1895C74F1C8">
    <w:name w:val="11326118DDAF42328DE2F1895C74F1C8"/>
    <w:rsid w:val="001D1FF3"/>
  </w:style>
  <w:style w:type="paragraph" w:customStyle="1" w:styleId="922647EC910841418C16D359A5A2882D">
    <w:name w:val="922647EC910841418C16D359A5A2882D"/>
    <w:rsid w:val="001D1FF3"/>
  </w:style>
  <w:style w:type="paragraph" w:customStyle="1" w:styleId="4D9426A767A94ED383CEE3BDADA4295C">
    <w:name w:val="4D9426A767A94ED383CEE3BDADA4295C"/>
    <w:rsid w:val="001D1FF3"/>
  </w:style>
  <w:style w:type="paragraph" w:customStyle="1" w:styleId="71238505096D4FC5B61FF72885E73020">
    <w:name w:val="71238505096D4FC5B61FF72885E73020"/>
    <w:rsid w:val="001D1FF3"/>
  </w:style>
  <w:style w:type="paragraph" w:customStyle="1" w:styleId="B2FEE7F9DCF9452698F6D12368C47DA0">
    <w:name w:val="B2FEE7F9DCF9452698F6D12368C47DA0"/>
    <w:rsid w:val="001D1FF3"/>
  </w:style>
  <w:style w:type="paragraph" w:customStyle="1" w:styleId="18D26C8228C74193AA3D7E4A737F6998">
    <w:name w:val="18D26C8228C74193AA3D7E4A737F6998"/>
    <w:rsid w:val="001D1FF3"/>
  </w:style>
  <w:style w:type="paragraph" w:customStyle="1" w:styleId="0459ABF5C3BF4FDBACE9831D76E4F849">
    <w:name w:val="0459ABF5C3BF4FDBACE9831D76E4F849"/>
    <w:rsid w:val="001D1FF3"/>
  </w:style>
  <w:style w:type="paragraph" w:customStyle="1" w:styleId="5E120CD7179846F58CF1361699496231">
    <w:name w:val="5E120CD7179846F58CF1361699496231"/>
    <w:rsid w:val="001D1FF3"/>
  </w:style>
  <w:style w:type="paragraph" w:customStyle="1" w:styleId="2E6EC7705E7D4DD28F95E941929A0C63">
    <w:name w:val="2E6EC7705E7D4DD28F95E941929A0C63"/>
    <w:rsid w:val="001D1FF3"/>
  </w:style>
  <w:style w:type="paragraph" w:customStyle="1" w:styleId="1EB05F2D36554F0B96627ACCCB569F9E">
    <w:name w:val="1EB05F2D36554F0B96627ACCCB569F9E"/>
    <w:rsid w:val="001D1FF3"/>
  </w:style>
  <w:style w:type="paragraph" w:customStyle="1" w:styleId="3AC0739326C449A6B8D683E4E9767E60">
    <w:name w:val="3AC0739326C449A6B8D683E4E9767E60"/>
    <w:rsid w:val="001D1FF3"/>
  </w:style>
  <w:style w:type="paragraph" w:customStyle="1" w:styleId="2125BD5FA7604CFFAD6FA01B0754FEE6">
    <w:name w:val="2125BD5FA7604CFFAD6FA01B0754FEE6"/>
    <w:rsid w:val="001D1FF3"/>
  </w:style>
  <w:style w:type="paragraph" w:customStyle="1" w:styleId="60BA3B1653F24CE8AC692ED66231EE5A">
    <w:name w:val="60BA3B1653F24CE8AC692ED66231EE5A"/>
    <w:rsid w:val="001D1FF3"/>
  </w:style>
  <w:style w:type="paragraph" w:customStyle="1" w:styleId="D4CA934C0F8E4278A8C613D9A1250C79">
    <w:name w:val="D4CA934C0F8E4278A8C613D9A1250C79"/>
    <w:rsid w:val="001D1FF3"/>
  </w:style>
  <w:style w:type="paragraph" w:customStyle="1" w:styleId="3A7472E3E28F45A4AC81EDC9EBFAF809">
    <w:name w:val="3A7472E3E28F45A4AC81EDC9EBFAF809"/>
    <w:rsid w:val="001D1FF3"/>
  </w:style>
  <w:style w:type="paragraph" w:customStyle="1" w:styleId="D6697CA6936B4773AA46E1134A837BFA">
    <w:name w:val="D6697CA6936B4773AA46E1134A837BFA"/>
    <w:rsid w:val="001D1FF3"/>
  </w:style>
  <w:style w:type="paragraph" w:customStyle="1" w:styleId="F2F799954A044D7FB2921C727F7E8F78">
    <w:name w:val="F2F799954A044D7FB2921C727F7E8F78"/>
    <w:rsid w:val="001D1FF3"/>
  </w:style>
  <w:style w:type="paragraph" w:customStyle="1" w:styleId="2398B078D51D4646BBAA70F029229692">
    <w:name w:val="2398B078D51D4646BBAA70F029229692"/>
    <w:rsid w:val="001D1FF3"/>
  </w:style>
  <w:style w:type="paragraph" w:customStyle="1" w:styleId="06DBF7D0403845F6A5A3C16B2F1B5409">
    <w:name w:val="06DBF7D0403845F6A5A3C16B2F1B5409"/>
    <w:rsid w:val="001D1FF3"/>
  </w:style>
  <w:style w:type="paragraph" w:customStyle="1" w:styleId="4296330D0B0E42AE84D0B2F173DAF0BC">
    <w:name w:val="4296330D0B0E42AE84D0B2F173DAF0BC"/>
    <w:rsid w:val="001D1FF3"/>
  </w:style>
  <w:style w:type="paragraph" w:customStyle="1" w:styleId="214F9E1F255B47A1B48194E2EB0DAA0A">
    <w:name w:val="214F9E1F255B47A1B48194E2EB0DAA0A"/>
    <w:rsid w:val="001D1FF3"/>
  </w:style>
  <w:style w:type="paragraph" w:customStyle="1" w:styleId="276F7B46B604431FA4B9AEFDFFB8810D">
    <w:name w:val="276F7B46B604431FA4B9AEFDFFB8810D"/>
    <w:rsid w:val="001D1FF3"/>
  </w:style>
  <w:style w:type="paragraph" w:customStyle="1" w:styleId="57D376D7ADEB43F1B5B72DAD7D8FE7F9">
    <w:name w:val="57D376D7ADEB43F1B5B72DAD7D8FE7F9"/>
    <w:rsid w:val="001D1FF3"/>
  </w:style>
  <w:style w:type="paragraph" w:customStyle="1" w:styleId="F0F3902EB32F43F29EFC54A843320867">
    <w:name w:val="F0F3902EB32F43F29EFC54A843320867"/>
    <w:rsid w:val="001D1FF3"/>
  </w:style>
  <w:style w:type="paragraph" w:customStyle="1" w:styleId="84118FFA8C684194A99A9ACA112A072B">
    <w:name w:val="84118FFA8C684194A99A9ACA112A072B"/>
    <w:rsid w:val="001D1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lat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1</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2021-03-09T01:31:00Z</dcterms:created>
  <dcterms:modified xsi:type="dcterms:W3CDTF">2021-03-20T01:39:00Z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