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XSpec="center" w:tblpY="1390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72465B48" w14:textId="77777777" w:rsidTr="00280529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331ABC18" w14:textId="438DBA6D" w:rsidR="003D1B71" w:rsidRDefault="00BA2035" w:rsidP="00280529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F35B53A" wp14:editId="1C15F8A0">
                  <wp:extent cx="2179320" cy="2606040"/>
                  <wp:effectExtent l="76200" t="76200" r="87630" b="1108710"/>
                  <wp:docPr id="11" name="Picture 11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smiling for the camera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60604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  <a:softEdge rad="127000"/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3AEB173" w14:textId="77777777" w:rsidR="003D1B71" w:rsidRPr="0056708E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FDA3C40" w14:textId="3649FBD5" w:rsidR="003D1B71" w:rsidRPr="00606297" w:rsidRDefault="00F2254D" w:rsidP="00280529">
            <w:pPr>
              <w:pStyle w:val="Title"/>
              <w:rPr>
                <w:sz w:val="56"/>
                <w:szCs w:val="56"/>
              </w:rPr>
            </w:pPr>
            <w:r w:rsidRPr="00606297">
              <w:rPr>
                <w:sz w:val="56"/>
                <w:szCs w:val="56"/>
              </w:rPr>
              <w:t>Tracy</w:t>
            </w:r>
            <w:r w:rsidR="003D1B71" w:rsidRPr="00606297">
              <w:rPr>
                <w:sz w:val="56"/>
                <w:szCs w:val="56"/>
              </w:rPr>
              <w:br/>
            </w:r>
            <w:r w:rsidRPr="00606297">
              <w:rPr>
                <w:sz w:val="56"/>
                <w:szCs w:val="56"/>
              </w:rPr>
              <w:t>Hunt</w:t>
            </w:r>
          </w:p>
        </w:tc>
      </w:tr>
      <w:tr w:rsidR="003D1B71" w14:paraId="226C44DA" w14:textId="77777777" w:rsidTr="00280529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028D910" w14:textId="77777777" w:rsidR="003D1B71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A1BF0B1" w14:textId="77777777" w:rsidR="003D1B71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623046E718A74A79AE817445E52D6D84"/>
              </w:placeholder>
              <w:temporary/>
              <w:showingPlcHdr/>
              <w15:appearance w15:val="hidden"/>
            </w:sdtPr>
            <w:sdtEndPr/>
            <w:sdtContent>
              <w:p w14:paraId="6CED5A6A" w14:textId="77777777" w:rsidR="003D1B71" w:rsidRPr="00E572D6" w:rsidRDefault="003D1B71" w:rsidP="00280529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68B28379" w14:textId="1A23D050" w:rsidR="003D1B71" w:rsidRPr="000A1443" w:rsidRDefault="001B54E6" w:rsidP="000A1443">
            <w:pPr>
              <w:pStyle w:val="Dates"/>
              <w:rPr>
                <w:rFonts w:ascii="Calibri" w:hAnsi="Calibri" w:cs="Calibri"/>
              </w:rPr>
            </w:pPr>
            <w:r w:rsidRPr="000A1443">
              <w:rPr>
                <w:rFonts w:ascii="Calibri" w:hAnsi="Calibri" w:cs="Calibri"/>
              </w:rPr>
              <w:t>2021</w:t>
            </w:r>
            <w:r w:rsidR="003D1B71" w:rsidRPr="000A1443">
              <w:rPr>
                <w:rFonts w:ascii="Calibri" w:hAnsi="Calibri" w:cs="Calibri"/>
              </w:rPr>
              <w:t>–</w:t>
            </w:r>
            <w:r w:rsidR="00594BC1" w:rsidRPr="000A1443">
              <w:rPr>
                <w:rFonts w:ascii="Calibri" w:hAnsi="Calibri" w:cs="Calibri"/>
              </w:rPr>
              <w:t>Present</w:t>
            </w:r>
          </w:p>
          <w:p w14:paraId="236AB99C" w14:textId="3CA56FF2" w:rsidR="003D1B71" w:rsidRPr="000A1443" w:rsidRDefault="00594BC1" w:rsidP="000A1443">
            <w:pPr>
              <w:pStyle w:val="Experience"/>
              <w:spacing w:after="0"/>
              <w:rPr>
                <w:rFonts w:ascii="Calibri" w:hAnsi="Calibri" w:cs="Calibri"/>
                <w:b/>
              </w:rPr>
            </w:pPr>
            <w:r w:rsidRPr="000A1443">
              <w:rPr>
                <w:rFonts w:ascii="Calibri" w:hAnsi="Calibri" w:cs="Calibri"/>
                <w:b/>
              </w:rPr>
              <w:t>ICU RN</w:t>
            </w:r>
            <w:r w:rsidR="003D1B71" w:rsidRPr="000A1443">
              <w:rPr>
                <w:rStyle w:val="Strong"/>
                <w:rFonts w:ascii="Calibri" w:hAnsi="Calibri" w:cs="Calibri"/>
              </w:rPr>
              <w:t>•</w:t>
            </w:r>
            <w:r w:rsidR="003D1B71" w:rsidRPr="000A1443">
              <w:rPr>
                <w:rFonts w:ascii="Calibri" w:hAnsi="Calibri" w:cs="Calibri"/>
                <w:b/>
              </w:rPr>
              <w:t xml:space="preserve"> </w:t>
            </w:r>
            <w:r w:rsidR="00F10C3A" w:rsidRPr="000A1443">
              <w:rPr>
                <w:rFonts w:ascii="Calibri" w:hAnsi="Calibri" w:cs="Calibri"/>
                <w:b/>
              </w:rPr>
              <w:t>Travel Nurse</w:t>
            </w:r>
            <w:r w:rsidR="003D1B71" w:rsidRPr="000A1443">
              <w:rPr>
                <w:rFonts w:ascii="Calibri" w:hAnsi="Calibri" w:cs="Calibri"/>
                <w:b/>
              </w:rPr>
              <w:t xml:space="preserve"> </w:t>
            </w:r>
            <w:r w:rsidR="003D1B71" w:rsidRPr="000A1443">
              <w:rPr>
                <w:rStyle w:val="Strong"/>
                <w:rFonts w:ascii="Calibri" w:hAnsi="Calibri" w:cs="Calibri"/>
              </w:rPr>
              <w:t>•</w:t>
            </w:r>
            <w:r w:rsidR="003D1B71" w:rsidRPr="000A1443">
              <w:rPr>
                <w:rFonts w:ascii="Calibri" w:hAnsi="Calibri" w:cs="Calibri"/>
                <w:b/>
              </w:rPr>
              <w:t xml:space="preserve"> </w:t>
            </w:r>
            <w:r w:rsidR="00F10C3A" w:rsidRPr="000A1443">
              <w:rPr>
                <w:rFonts w:ascii="Calibri" w:hAnsi="Calibri" w:cs="Calibri"/>
                <w:b/>
              </w:rPr>
              <w:t>Angel Staffing</w:t>
            </w:r>
          </w:p>
          <w:p w14:paraId="505F6ACA" w14:textId="5BDEE92F" w:rsidR="003D1B71" w:rsidRPr="000A1443" w:rsidRDefault="00477C53" w:rsidP="000A1443">
            <w:pPr>
              <w:pStyle w:val="Dates"/>
              <w:rPr>
                <w:rFonts w:ascii="Calibri" w:hAnsi="Calibri" w:cs="Calibri"/>
              </w:rPr>
            </w:pPr>
            <w:r w:rsidRPr="000A1443">
              <w:rPr>
                <w:rFonts w:ascii="Calibri" w:hAnsi="Calibri" w:cs="Calibri"/>
              </w:rPr>
              <w:t>2020</w:t>
            </w:r>
            <w:r w:rsidR="003D1B71" w:rsidRPr="000A1443">
              <w:rPr>
                <w:rFonts w:ascii="Calibri" w:hAnsi="Calibri" w:cs="Calibri"/>
              </w:rPr>
              <w:t>–</w:t>
            </w:r>
            <w:r w:rsidRPr="000A1443">
              <w:rPr>
                <w:rFonts w:ascii="Calibri" w:hAnsi="Calibri" w:cs="Calibri"/>
              </w:rPr>
              <w:t>2021</w:t>
            </w:r>
          </w:p>
          <w:p w14:paraId="7790AE68" w14:textId="037CD5D5" w:rsidR="003D1B71" w:rsidRPr="000A1443" w:rsidRDefault="00F10C3A" w:rsidP="000A1443">
            <w:pPr>
              <w:pStyle w:val="Experience"/>
              <w:spacing w:after="0"/>
              <w:rPr>
                <w:rFonts w:ascii="Calibri" w:hAnsi="Calibri" w:cs="Calibri"/>
                <w:b/>
              </w:rPr>
            </w:pPr>
            <w:r w:rsidRPr="000A1443">
              <w:rPr>
                <w:b/>
              </w:rPr>
              <w:t>ICU/ER RN</w:t>
            </w:r>
            <w:r w:rsidR="003D1B71" w:rsidRPr="000A1443">
              <w:rPr>
                <w:rStyle w:val="Strong"/>
                <w:rFonts w:ascii="Calibri" w:hAnsi="Calibri" w:cs="Calibri"/>
              </w:rPr>
              <w:t>•</w:t>
            </w:r>
            <w:r w:rsidR="003D1B71" w:rsidRPr="000A1443">
              <w:rPr>
                <w:rFonts w:ascii="Calibri" w:hAnsi="Calibri" w:cs="Calibri"/>
                <w:b/>
              </w:rPr>
              <w:t xml:space="preserve"> </w:t>
            </w:r>
            <w:r w:rsidRPr="000A1443">
              <w:rPr>
                <w:rFonts w:ascii="Calibri" w:hAnsi="Calibri" w:cs="Calibri"/>
                <w:b/>
              </w:rPr>
              <w:t>Travel Nurse</w:t>
            </w:r>
            <w:r w:rsidR="003D1B71" w:rsidRPr="000A1443">
              <w:rPr>
                <w:rFonts w:ascii="Calibri" w:hAnsi="Calibri" w:cs="Calibri"/>
                <w:b/>
              </w:rPr>
              <w:t xml:space="preserve"> </w:t>
            </w:r>
            <w:r w:rsidR="003D1B71" w:rsidRPr="000A1443">
              <w:rPr>
                <w:rStyle w:val="Strong"/>
                <w:rFonts w:ascii="Calibri" w:hAnsi="Calibri" w:cs="Calibri"/>
              </w:rPr>
              <w:t>•</w:t>
            </w:r>
            <w:r w:rsidR="003D1B71" w:rsidRPr="000A1443">
              <w:rPr>
                <w:rFonts w:ascii="Calibri" w:hAnsi="Calibri" w:cs="Calibri"/>
                <w:b/>
              </w:rPr>
              <w:t xml:space="preserve"> </w:t>
            </w:r>
            <w:proofErr w:type="spellStart"/>
            <w:r w:rsidRPr="000A1443">
              <w:rPr>
                <w:rFonts w:ascii="Calibri" w:hAnsi="Calibri" w:cs="Calibri"/>
                <w:b/>
              </w:rPr>
              <w:t>Krucial</w:t>
            </w:r>
            <w:proofErr w:type="spellEnd"/>
            <w:r w:rsidRPr="000A1443">
              <w:rPr>
                <w:rFonts w:ascii="Calibri" w:hAnsi="Calibri" w:cs="Calibri"/>
                <w:b/>
              </w:rPr>
              <w:t xml:space="preserve"> Staffing</w:t>
            </w:r>
          </w:p>
          <w:p w14:paraId="047FC29F" w14:textId="41785B01" w:rsidR="003D1B71" w:rsidRPr="000A1443" w:rsidRDefault="00477C53" w:rsidP="000A1443">
            <w:pPr>
              <w:pStyle w:val="Dates"/>
              <w:rPr>
                <w:rFonts w:ascii="Calibri" w:hAnsi="Calibri" w:cs="Calibri"/>
              </w:rPr>
            </w:pPr>
            <w:r w:rsidRPr="000A1443">
              <w:rPr>
                <w:rFonts w:ascii="Calibri" w:hAnsi="Calibri" w:cs="Calibri"/>
              </w:rPr>
              <w:t>2015</w:t>
            </w:r>
            <w:r w:rsidR="003D1B71" w:rsidRPr="000A1443">
              <w:rPr>
                <w:rFonts w:ascii="Calibri" w:hAnsi="Calibri" w:cs="Calibri"/>
              </w:rPr>
              <w:t>–</w:t>
            </w:r>
            <w:r w:rsidRPr="000A1443">
              <w:rPr>
                <w:rFonts w:ascii="Calibri" w:hAnsi="Calibri" w:cs="Calibri"/>
              </w:rPr>
              <w:t>2021</w:t>
            </w:r>
          </w:p>
          <w:p w14:paraId="345A0489" w14:textId="2D856E23" w:rsidR="003D1B71" w:rsidRPr="000A1443" w:rsidRDefault="00DD1000" w:rsidP="000A1443">
            <w:pPr>
              <w:pStyle w:val="Experience"/>
              <w:spacing w:after="0"/>
              <w:rPr>
                <w:rFonts w:ascii="Calibri" w:hAnsi="Calibri" w:cs="Calibri"/>
                <w:b/>
              </w:rPr>
            </w:pPr>
            <w:r w:rsidRPr="000A1443">
              <w:rPr>
                <w:b/>
              </w:rPr>
              <w:t>ICU RN</w:t>
            </w:r>
            <w:r w:rsidR="003D1B71" w:rsidRPr="000A1443">
              <w:rPr>
                <w:rStyle w:val="Strong"/>
                <w:rFonts w:ascii="Calibri" w:hAnsi="Calibri" w:cs="Calibri"/>
              </w:rPr>
              <w:t>•</w:t>
            </w:r>
            <w:r w:rsidR="003D1B71" w:rsidRPr="000A1443">
              <w:rPr>
                <w:rFonts w:ascii="Calibri" w:hAnsi="Calibri" w:cs="Calibri"/>
                <w:b/>
              </w:rPr>
              <w:t xml:space="preserve"> </w:t>
            </w:r>
            <w:r w:rsidRPr="000A1443">
              <w:rPr>
                <w:rFonts w:ascii="Calibri" w:hAnsi="Calibri" w:cs="Calibri"/>
                <w:b/>
              </w:rPr>
              <w:t>Staff Nurse</w:t>
            </w:r>
            <w:r w:rsidR="003D1B71" w:rsidRPr="000A1443">
              <w:rPr>
                <w:rFonts w:ascii="Calibri" w:hAnsi="Calibri" w:cs="Calibri"/>
                <w:b/>
              </w:rPr>
              <w:t xml:space="preserve"> </w:t>
            </w:r>
            <w:r w:rsidR="003D1B71" w:rsidRPr="000A1443">
              <w:rPr>
                <w:rStyle w:val="Strong"/>
                <w:rFonts w:ascii="Calibri" w:hAnsi="Calibri" w:cs="Calibri"/>
              </w:rPr>
              <w:t>•</w:t>
            </w:r>
            <w:r w:rsidR="003D1B71" w:rsidRPr="000A1443">
              <w:rPr>
                <w:rFonts w:ascii="Calibri" w:hAnsi="Calibri" w:cs="Calibri"/>
                <w:b/>
              </w:rPr>
              <w:t xml:space="preserve"> </w:t>
            </w:r>
            <w:r w:rsidRPr="000A1443">
              <w:rPr>
                <w:rFonts w:ascii="Calibri" w:hAnsi="Calibri" w:cs="Calibri"/>
                <w:b/>
              </w:rPr>
              <w:t>Christus Spohn</w:t>
            </w:r>
            <w:r w:rsidR="001A7A24" w:rsidRPr="000A1443">
              <w:rPr>
                <w:rFonts w:ascii="Calibri" w:hAnsi="Calibri" w:cs="Calibri"/>
                <w:b/>
              </w:rPr>
              <w:t xml:space="preserve"> </w:t>
            </w:r>
            <w:r w:rsidR="00A40B73" w:rsidRPr="000A1443">
              <w:rPr>
                <w:rFonts w:ascii="Calibri" w:hAnsi="Calibri" w:cs="Calibri"/>
                <w:b/>
              </w:rPr>
              <w:t xml:space="preserve">Hospital - </w:t>
            </w:r>
            <w:r w:rsidR="001A7A24" w:rsidRPr="000A1443">
              <w:rPr>
                <w:rFonts w:ascii="Calibri" w:hAnsi="Calibri" w:cs="Calibri"/>
                <w:b/>
              </w:rPr>
              <w:t>Shoreline</w:t>
            </w:r>
          </w:p>
          <w:p w14:paraId="1F480707" w14:textId="4EE749C2" w:rsidR="001A7A24" w:rsidRPr="000A1443" w:rsidRDefault="001A7A24" w:rsidP="000A1443">
            <w:pPr>
              <w:pStyle w:val="Dates"/>
              <w:rPr>
                <w:rFonts w:ascii="Calibri" w:hAnsi="Calibri" w:cs="Calibri"/>
              </w:rPr>
            </w:pPr>
            <w:r w:rsidRPr="000A1443">
              <w:rPr>
                <w:rFonts w:ascii="Calibri" w:hAnsi="Calibri" w:cs="Calibri"/>
              </w:rPr>
              <w:t>201</w:t>
            </w:r>
            <w:r w:rsidR="00A40B73" w:rsidRPr="000A1443">
              <w:rPr>
                <w:rFonts w:ascii="Calibri" w:hAnsi="Calibri" w:cs="Calibri"/>
              </w:rPr>
              <w:t>9</w:t>
            </w:r>
            <w:r w:rsidRPr="000A1443">
              <w:rPr>
                <w:rFonts w:ascii="Calibri" w:hAnsi="Calibri" w:cs="Calibri"/>
              </w:rPr>
              <w:t>–202</w:t>
            </w:r>
            <w:r w:rsidR="00A40B73" w:rsidRPr="000A1443">
              <w:rPr>
                <w:rFonts w:ascii="Calibri" w:hAnsi="Calibri" w:cs="Calibri"/>
              </w:rPr>
              <w:t>0</w:t>
            </w:r>
          </w:p>
          <w:p w14:paraId="6B5D55E8" w14:textId="46DDCEAE" w:rsidR="001A7A24" w:rsidRDefault="001A7A24" w:rsidP="000A1443">
            <w:pPr>
              <w:pStyle w:val="Experience"/>
              <w:spacing w:after="0"/>
              <w:rPr>
                <w:rFonts w:ascii="Calibri" w:hAnsi="Calibri" w:cs="Calibri"/>
                <w:b/>
              </w:rPr>
            </w:pPr>
            <w:r w:rsidRPr="000A1443">
              <w:rPr>
                <w:b/>
              </w:rPr>
              <w:t>ICU RN</w:t>
            </w:r>
            <w:r w:rsidRPr="000A1443">
              <w:rPr>
                <w:rStyle w:val="Strong"/>
                <w:rFonts w:ascii="Calibri" w:hAnsi="Calibri" w:cs="Calibri"/>
              </w:rPr>
              <w:t>•</w:t>
            </w:r>
            <w:r w:rsidRPr="000A1443">
              <w:rPr>
                <w:rFonts w:ascii="Calibri" w:hAnsi="Calibri" w:cs="Calibri"/>
                <w:b/>
              </w:rPr>
              <w:t xml:space="preserve"> Staff Nurse </w:t>
            </w:r>
            <w:r w:rsidRPr="000A1443">
              <w:rPr>
                <w:rStyle w:val="Strong"/>
                <w:rFonts w:ascii="Calibri" w:hAnsi="Calibri" w:cs="Calibri"/>
              </w:rPr>
              <w:t>•</w:t>
            </w:r>
            <w:r w:rsidRPr="000A1443">
              <w:rPr>
                <w:rFonts w:ascii="Calibri" w:hAnsi="Calibri" w:cs="Calibri"/>
                <w:b/>
              </w:rPr>
              <w:t xml:space="preserve"> C</w:t>
            </w:r>
            <w:r w:rsidR="00A40B73" w:rsidRPr="000A1443">
              <w:rPr>
                <w:rFonts w:ascii="Calibri" w:hAnsi="Calibri" w:cs="Calibri"/>
                <w:b/>
              </w:rPr>
              <w:t>orpus Christi Medical Center Bay Area</w:t>
            </w:r>
          </w:p>
          <w:p w14:paraId="464EC0CD" w14:textId="77777777" w:rsidR="00AE45B2" w:rsidRPr="000A1443" w:rsidRDefault="00AE45B2" w:rsidP="000A1443">
            <w:pPr>
              <w:pStyle w:val="Experience"/>
              <w:spacing w:after="0"/>
              <w:rPr>
                <w:rFonts w:ascii="Calibri" w:hAnsi="Calibri" w:cs="Calibri"/>
                <w:b/>
              </w:rPr>
            </w:pPr>
          </w:p>
          <w:p w14:paraId="0363B569" w14:textId="0C4E63BC" w:rsidR="00F17973" w:rsidRDefault="00AE6CB4" w:rsidP="0028052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Highly skilled ICU nurse with 6 years of experience.</w:t>
            </w:r>
            <w:r w:rsidR="001418CE">
              <w:rPr>
                <w:rFonts w:ascii="Calibri" w:hAnsi="Calibri" w:cs="Calibri"/>
              </w:rPr>
              <w:t xml:space="preserve"> Exceptional care of acute and chronically ill patients with excellent case management and patient care </w:t>
            </w:r>
            <w:r w:rsidR="00EF2524">
              <w:rPr>
                <w:rFonts w:ascii="Calibri" w:hAnsi="Calibri" w:cs="Calibri"/>
              </w:rPr>
              <w:t xml:space="preserve">expertise. Certified in critical care with </w:t>
            </w:r>
            <w:r w:rsidR="00633FCA">
              <w:rPr>
                <w:rFonts w:ascii="Calibri" w:hAnsi="Calibri" w:cs="Calibri"/>
              </w:rPr>
              <w:t xml:space="preserve">notable skills in teaching patient families and new nurses. </w:t>
            </w:r>
            <w:r w:rsidR="00245FAF">
              <w:rPr>
                <w:rFonts w:ascii="Calibri" w:hAnsi="Calibri" w:cs="Calibri"/>
              </w:rPr>
              <w:t xml:space="preserve">Adept at doctor communication and patient education with extensive knowledge in disease process and evidence-based practices. </w:t>
            </w:r>
            <w:r w:rsidR="00EB7B83">
              <w:rPr>
                <w:rFonts w:ascii="Calibri" w:hAnsi="Calibri" w:cs="Calibri"/>
              </w:rPr>
              <w:t xml:space="preserve">Successful in advocating patient needs and diagnoses. </w:t>
            </w:r>
          </w:p>
          <w:p w14:paraId="7E950D27" w14:textId="7103AFFC" w:rsidR="00F17973" w:rsidRPr="00740017" w:rsidRDefault="00F17973" w:rsidP="0028052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Operation of </w:t>
            </w:r>
            <w:r w:rsidR="00626964">
              <w:rPr>
                <w:rFonts w:ascii="Calibri" w:hAnsi="Calibri" w:cs="Calibri"/>
              </w:rPr>
              <w:t xml:space="preserve">complex critical care equipment. </w:t>
            </w:r>
            <w:r w:rsidR="00DE0B7C">
              <w:rPr>
                <w:rFonts w:ascii="Calibri" w:hAnsi="Calibri" w:cs="Calibri"/>
              </w:rPr>
              <w:t xml:space="preserve">Delivery of age appropriated </w:t>
            </w:r>
            <w:r w:rsidR="007259B4">
              <w:rPr>
                <w:rFonts w:ascii="Calibri" w:hAnsi="Calibri" w:cs="Calibri"/>
              </w:rPr>
              <w:t>medical care to adult, adolescent, and geriatric population</w:t>
            </w:r>
            <w:r w:rsidR="00C6613D">
              <w:rPr>
                <w:rFonts w:ascii="Calibri" w:hAnsi="Calibri" w:cs="Calibri"/>
              </w:rPr>
              <w:t xml:space="preserve"> with special attention to needs of local community. </w:t>
            </w:r>
            <w:r w:rsidR="00410C2E">
              <w:rPr>
                <w:rFonts w:ascii="Calibri" w:hAnsi="Calibri" w:cs="Calibri"/>
              </w:rPr>
              <w:t xml:space="preserve">Valuable </w:t>
            </w:r>
            <w:r w:rsidR="002C41FF">
              <w:rPr>
                <w:rFonts w:ascii="Calibri" w:hAnsi="Calibri" w:cs="Calibri"/>
              </w:rPr>
              <w:t>nursing preceptor with experience in risk management</w:t>
            </w:r>
            <w:r w:rsidR="002F69AE">
              <w:rPr>
                <w:rFonts w:ascii="Calibri" w:hAnsi="Calibri" w:cs="Calibri"/>
              </w:rPr>
              <w:t xml:space="preserve">, internal audits, and compliance </w:t>
            </w:r>
            <w:r w:rsidR="0079757D">
              <w:rPr>
                <w:rFonts w:ascii="Calibri" w:hAnsi="Calibri" w:cs="Calibri"/>
              </w:rPr>
              <w:t>observations</w:t>
            </w:r>
            <w:r w:rsidR="004B3F89">
              <w:rPr>
                <w:rFonts w:ascii="Calibri" w:hAnsi="Calibri" w:cs="Calibri"/>
              </w:rPr>
              <w:t xml:space="preserve">.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86548BDBB9BB45E88A8E00AB5F8C5D96"/>
              </w:placeholder>
              <w:temporary/>
              <w:showingPlcHdr/>
              <w15:appearance w15:val="hidden"/>
            </w:sdtPr>
            <w:sdtEndPr/>
            <w:sdtContent>
              <w:p w14:paraId="7506C1F4" w14:textId="77777777" w:rsidR="003D1B71" w:rsidRPr="00E572D6" w:rsidRDefault="003D1B71" w:rsidP="00280529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1F4BB2CA" w14:textId="7779963B" w:rsidR="003D1B71" w:rsidRDefault="001F70FD" w:rsidP="00280529">
            <w:pPr>
              <w:pStyle w:val="SchoolName"/>
            </w:pPr>
            <w:r>
              <w:t>Capella University</w:t>
            </w:r>
            <w:r w:rsidR="003D1B71" w:rsidRPr="00740017">
              <w:t xml:space="preserve">, </w:t>
            </w:r>
            <w:r w:rsidR="000944EE">
              <w:t xml:space="preserve">Minneapolis, MN </w:t>
            </w:r>
            <w:r w:rsidR="00027C9E">
              <w:t>-</w:t>
            </w:r>
            <w:r w:rsidR="000944EE">
              <w:t xml:space="preserve"> </w:t>
            </w:r>
            <w:r w:rsidR="00027C9E">
              <w:t>Master of Science Nursing</w:t>
            </w:r>
          </w:p>
          <w:p w14:paraId="4D689E28" w14:textId="655D77D3" w:rsidR="00AC1405" w:rsidRDefault="00AC1405" w:rsidP="00280529">
            <w:pPr>
              <w:pStyle w:val="SchoolName"/>
            </w:pPr>
            <w:r>
              <w:t>Texas A&amp;M University Corpus Christi</w:t>
            </w:r>
            <w:r w:rsidR="00027C9E">
              <w:t xml:space="preserve"> - Bachelor of Science Nursing</w:t>
            </w:r>
          </w:p>
          <w:p w14:paraId="326DB59D" w14:textId="1F8CBEEA" w:rsidR="00563AC7" w:rsidRDefault="00027C9E" w:rsidP="00563AC7">
            <w:pPr>
              <w:pStyle w:val="SchoolName"/>
            </w:pPr>
            <w:r>
              <w:t xml:space="preserve">Columbia </w:t>
            </w:r>
            <w:r w:rsidR="007543F5">
              <w:t>College, Columbia, MO</w:t>
            </w:r>
            <w:r w:rsidR="00E049E1">
              <w:t xml:space="preserve"> – Associates General Studie</w:t>
            </w:r>
            <w:r w:rsidR="00563AC7">
              <w:t>s</w:t>
            </w:r>
          </w:p>
          <w:p w14:paraId="29C82952" w14:textId="50364BDB" w:rsidR="000D2C28" w:rsidRDefault="000D2C28" w:rsidP="000D2C28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14:paraId="078537D4" w14:textId="77777777" w:rsidR="000D2C28" w:rsidRDefault="000D2C28" w:rsidP="000D2C28">
            <w:r>
              <w:t xml:space="preserve">ACLS, BLS, TNCC, ENPC, TTM, CRRT, IABP, PCI, DKA, invasive and noninvasive hemodynamic monitoring, hemodialysis, mechanical ventilation, vasoactive medications, various titratable medications, CDC COVID19 policies and procedures, assemble and disassemble mobile hospital units, and emergency room experience. </w:t>
            </w:r>
          </w:p>
          <w:p w14:paraId="344EA7BD" w14:textId="77777777" w:rsidR="000D2C28" w:rsidRPr="000D2C28" w:rsidRDefault="000D2C28" w:rsidP="000D2C28"/>
          <w:p w14:paraId="1EEA6D35" w14:textId="3C9B71E8" w:rsidR="00563AC7" w:rsidRPr="00563AC7" w:rsidRDefault="00563AC7" w:rsidP="00563AC7">
            <w:pPr>
              <w:pStyle w:val="SchoolName"/>
            </w:pPr>
          </w:p>
        </w:tc>
      </w:tr>
      <w:tr w:rsidR="003D1B71" w14:paraId="06F34364" w14:textId="77777777" w:rsidTr="00280529">
        <w:trPr>
          <w:trHeight w:val="1164"/>
        </w:trPr>
        <w:tc>
          <w:tcPr>
            <w:tcW w:w="720" w:type="dxa"/>
          </w:tcPr>
          <w:p w14:paraId="2E9A1452" w14:textId="77777777" w:rsidR="003D1B71" w:rsidRPr="0056708E" w:rsidRDefault="003D1B71" w:rsidP="00280529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80A5F4F" w14:textId="77777777" w:rsidR="003D1B71" w:rsidRPr="0056708E" w:rsidRDefault="003D1B71" w:rsidP="00280529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70F74B83" w14:textId="77777777" w:rsidR="003D1B71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A18DD6B" w14:textId="77777777" w:rsidR="003D1B71" w:rsidRPr="00590471" w:rsidRDefault="003D1B71" w:rsidP="00280529"/>
        </w:tc>
      </w:tr>
      <w:tr w:rsidR="003D1B71" w14:paraId="1EB9610A" w14:textId="77777777" w:rsidTr="00280529">
        <w:trPr>
          <w:trHeight w:val="543"/>
        </w:trPr>
        <w:tc>
          <w:tcPr>
            <w:tcW w:w="720" w:type="dxa"/>
          </w:tcPr>
          <w:p w14:paraId="3D6D0DEC" w14:textId="77777777" w:rsidR="003D1B71" w:rsidRDefault="003D1B71" w:rsidP="00280529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BBBF239" w14:textId="77777777" w:rsidR="003D1B71" w:rsidRPr="00376291" w:rsidRDefault="003D1B71" w:rsidP="00280529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FAED255" wp14:editId="6EC7D610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021974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448463B" w14:textId="308BA59A" w:rsidR="003D1B71" w:rsidRPr="00F2254D" w:rsidRDefault="00F2254D" w:rsidP="00280529">
            <w:pPr>
              <w:pStyle w:val="Information"/>
              <w:rPr>
                <w:sz w:val="28"/>
                <w:szCs w:val="28"/>
              </w:rPr>
            </w:pPr>
            <w:r w:rsidRPr="00F2254D">
              <w:rPr>
                <w:sz w:val="28"/>
                <w:szCs w:val="28"/>
              </w:rPr>
              <w:t>5320 Avenue C</w:t>
            </w:r>
          </w:p>
          <w:p w14:paraId="33BB10E3" w14:textId="509D4EF4" w:rsidR="003D1B71" w:rsidRPr="00380FD1" w:rsidRDefault="00F2254D" w:rsidP="00280529">
            <w:pPr>
              <w:pStyle w:val="Information"/>
            </w:pPr>
            <w:r w:rsidRPr="00F2254D">
              <w:rPr>
                <w:sz w:val="28"/>
                <w:szCs w:val="28"/>
              </w:rPr>
              <w:t>Corpus Christi, Texas 78410</w:t>
            </w:r>
          </w:p>
        </w:tc>
        <w:tc>
          <w:tcPr>
            <w:tcW w:w="423" w:type="dxa"/>
            <w:vMerge/>
          </w:tcPr>
          <w:p w14:paraId="2A83AAEF" w14:textId="77777777" w:rsidR="003D1B71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8415DD5" w14:textId="77777777" w:rsidR="003D1B71" w:rsidRDefault="003D1B71" w:rsidP="00280529">
            <w:pPr>
              <w:pStyle w:val="Heading1"/>
            </w:pPr>
          </w:p>
        </w:tc>
      </w:tr>
      <w:tr w:rsidR="003D1B71" w14:paraId="6CC62643" w14:textId="77777777" w:rsidTr="00280529">
        <w:trPr>
          <w:trHeight w:val="183"/>
        </w:trPr>
        <w:tc>
          <w:tcPr>
            <w:tcW w:w="720" w:type="dxa"/>
          </w:tcPr>
          <w:p w14:paraId="48CC7A00" w14:textId="77777777" w:rsidR="003D1B71" w:rsidRPr="00376291" w:rsidRDefault="003D1B71" w:rsidP="00280529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77122C5" w14:textId="77777777" w:rsidR="003D1B71" w:rsidRPr="00376291" w:rsidRDefault="003D1B71" w:rsidP="00280529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A4FD86C" w14:textId="77777777" w:rsidR="003D1B71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2EA6E9" w14:textId="77777777" w:rsidR="003D1B71" w:rsidRDefault="003D1B71" w:rsidP="00280529">
            <w:pPr>
              <w:pStyle w:val="Heading1"/>
            </w:pPr>
          </w:p>
        </w:tc>
      </w:tr>
      <w:tr w:rsidR="003D1B71" w14:paraId="1F436DDF" w14:textId="77777777" w:rsidTr="00280529">
        <w:trPr>
          <w:trHeight w:val="624"/>
        </w:trPr>
        <w:tc>
          <w:tcPr>
            <w:tcW w:w="720" w:type="dxa"/>
          </w:tcPr>
          <w:p w14:paraId="08B6CE95" w14:textId="77777777" w:rsidR="003D1B71" w:rsidRDefault="003D1B71" w:rsidP="00280529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81FCF84" w14:textId="77777777" w:rsidR="003D1B71" w:rsidRPr="00376291" w:rsidRDefault="003D1B71" w:rsidP="00280529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A53ABF" wp14:editId="036C2272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607EEE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2F06E78" w14:textId="77777777" w:rsidR="00F2254D" w:rsidRPr="00F2254D" w:rsidRDefault="00F2254D" w:rsidP="00280529">
            <w:pPr>
              <w:pStyle w:val="Information"/>
              <w:rPr>
                <w:sz w:val="28"/>
                <w:szCs w:val="28"/>
              </w:rPr>
            </w:pPr>
            <w:r w:rsidRPr="00F2254D">
              <w:rPr>
                <w:sz w:val="28"/>
                <w:szCs w:val="28"/>
              </w:rPr>
              <w:t>361-396-8848 (c)</w:t>
            </w:r>
          </w:p>
          <w:p w14:paraId="2768ED4C" w14:textId="17C3102F" w:rsidR="00F2254D" w:rsidRPr="00380FD1" w:rsidRDefault="00F2254D" w:rsidP="00280529">
            <w:pPr>
              <w:pStyle w:val="Information"/>
            </w:pPr>
            <w:r w:rsidRPr="00F2254D">
              <w:rPr>
                <w:sz w:val="28"/>
                <w:szCs w:val="28"/>
              </w:rPr>
              <w:t>361-248-4249 (h)</w:t>
            </w:r>
          </w:p>
        </w:tc>
        <w:tc>
          <w:tcPr>
            <w:tcW w:w="423" w:type="dxa"/>
            <w:vMerge/>
          </w:tcPr>
          <w:p w14:paraId="7F643720" w14:textId="77777777" w:rsidR="003D1B71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2A3C182" w14:textId="77777777" w:rsidR="003D1B71" w:rsidRDefault="003D1B71" w:rsidP="00280529">
            <w:pPr>
              <w:pStyle w:val="Heading1"/>
            </w:pPr>
          </w:p>
        </w:tc>
      </w:tr>
      <w:tr w:rsidR="003D1B71" w14:paraId="4709B1BE" w14:textId="77777777" w:rsidTr="00280529">
        <w:trPr>
          <w:trHeight w:val="183"/>
        </w:trPr>
        <w:tc>
          <w:tcPr>
            <w:tcW w:w="720" w:type="dxa"/>
          </w:tcPr>
          <w:p w14:paraId="78DACF16" w14:textId="77777777" w:rsidR="003D1B71" w:rsidRPr="00376291" w:rsidRDefault="003D1B71" w:rsidP="00280529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D477F57" w14:textId="77777777" w:rsidR="003D1B71" w:rsidRPr="00376291" w:rsidRDefault="003D1B71" w:rsidP="00280529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3AED32A7" w14:textId="77777777" w:rsidR="003D1B71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8BD08DC" w14:textId="77777777" w:rsidR="003D1B71" w:rsidRDefault="003D1B71" w:rsidP="00280529">
            <w:pPr>
              <w:pStyle w:val="Heading1"/>
            </w:pPr>
          </w:p>
        </w:tc>
      </w:tr>
      <w:tr w:rsidR="003D1B71" w14:paraId="77574BC2" w14:textId="77777777" w:rsidTr="00280529">
        <w:trPr>
          <w:trHeight w:val="633"/>
        </w:trPr>
        <w:tc>
          <w:tcPr>
            <w:tcW w:w="720" w:type="dxa"/>
          </w:tcPr>
          <w:p w14:paraId="59F4AD59" w14:textId="77777777" w:rsidR="003D1B71" w:rsidRDefault="003D1B71" w:rsidP="00280529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AAB1BAE" w14:textId="77777777" w:rsidR="003D1B71" w:rsidRPr="00376291" w:rsidRDefault="003D1B71" w:rsidP="00280529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9590B1" wp14:editId="667221FD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D8FB9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151AEB7" w14:textId="0F7BA368" w:rsidR="00F2254D" w:rsidRPr="00F2254D" w:rsidRDefault="00F2254D" w:rsidP="00280529">
            <w:pPr>
              <w:pStyle w:val="Information"/>
              <w:rPr>
                <w:sz w:val="28"/>
                <w:szCs w:val="28"/>
              </w:rPr>
            </w:pPr>
            <w:r w:rsidRPr="00F2254D">
              <w:rPr>
                <w:sz w:val="28"/>
                <w:szCs w:val="28"/>
              </w:rPr>
              <w:t>hunttracyrnbsn@yahoo.com</w:t>
            </w:r>
          </w:p>
        </w:tc>
        <w:tc>
          <w:tcPr>
            <w:tcW w:w="423" w:type="dxa"/>
            <w:vMerge/>
          </w:tcPr>
          <w:p w14:paraId="25A8676B" w14:textId="77777777" w:rsidR="003D1B71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8942B8B" w14:textId="77777777" w:rsidR="003D1B71" w:rsidRDefault="003D1B71" w:rsidP="00280529">
            <w:pPr>
              <w:pStyle w:val="Heading1"/>
            </w:pPr>
          </w:p>
        </w:tc>
      </w:tr>
      <w:tr w:rsidR="003D1B71" w14:paraId="5D9CF2AE" w14:textId="77777777" w:rsidTr="00280529">
        <w:trPr>
          <w:trHeight w:val="174"/>
        </w:trPr>
        <w:tc>
          <w:tcPr>
            <w:tcW w:w="720" w:type="dxa"/>
          </w:tcPr>
          <w:p w14:paraId="6B0250A1" w14:textId="77777777" w:rsidR="003D1B71" w:rsidRPr="00376291" w:rsidRDefault="003D1B71" w:rsidP="00280529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2DC13C4" w14:textId="77777777" w:rsidR="003D1B71" w:rsidRPr="00376291" w:rsidRDefault="003D1B71" w:rsidP="00280529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5FEF39F7" w14:textId="77777777" w:rsidR="003D1B71" w:rsidRDefault="003D1B71" w:rsidP="00280529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78FAAEB" w14:textId="77777777" w:rsidR="003D1B71" w:rsidRDefault="003D1B71" w:rsidP="00280529">
            <w:pPr>
              <w:pStyle w:val="Heading1"/>
            </w:pPr>
          </w:p>
        </w:tc>
      </w:tr>
      <w:tr w:rsidR="003D1B71" w14:paraId="353F0C4C" w14:textId="77777777" w:rsidTr="00280529">
        <w:trPr>
          <w:trHeight w:val="633"/>
        </w:trPr>
        <w:tc>
          <w:tcPr>
            <w:tcW w:w="720" w:type="dxa"/>
          </w:tcPr>
          <w:p w14:paraId="6916DA0B" w14:textId="77777777" w:rsidR="003D1B71" w:rsidRDefault="003D1B71" w:rsidP="00280529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CB7DA39" w14:textId="0B1EE25D" w:rsidR="003D1B71" w:rsidRPr="00376291" w:rsidRDefault="003D1B71" w:rsidP="00AE45B2">
            <w:pPr>
              <w:pStyle w:val="Information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243B8AB6" w14:textId="56475F46" w:rsidR="00F2254D" w:rsidRPr="00380FD1" w:rsidRDefault="00F2254D" w:rsidP="00280529">
            <w:pPr>
              <w:pStyle w:val="Information"/>
            </w:pPr>
          </w:p>
        </w:tc>
        <w:tc>
          <w:tcPr>
            <w:tcW w:w="423" w:type="dxa"/>
            <w:vMerge/>
          </w:tcPr>
          <w:p w14:paraId="1B451EF8" w14:textId="77777777" w:rsidR="003D1B71" w:rsidRDefault="003D1B71" w:rsidP="0028052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5C1C212" w14:textId="77777777" w:rsidR="003D1B71" w:rsidRDefault="003D1B71" w:rsidP="00280529">
            <w:pPr>
              <w:pStyle w:val="Heading1"/>
            </w:pPr>
          </w:p>
        </w:tc>
      </w:tr>
    </w:tbl>
    <w:p w14:paraId="2BFB83AA" w14:textId="4EB2315E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ECF6C" w14:textId="77777777" w:rsidR="00F2254D" w:rsidRDefault="00F2254D" w:rsidP="00590471">
      <w:r>
        <w:separator/>
      </w:r>
    </w:p>
  </w:endnote>
  <w:endnote w:type="continuationSeparator" w:id="0">
    <w:p w14:paraId="2EAE9291" w14:textId="77777777" w:rsidR="00F2254D" w:rsidRDefault="00F2254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592AA" w14:textId="77777777" w:rsidR="00F2254D" w:rsidRDefault="00F2254D" w:rsidP="00590471">
      <w:r>
        <w:separator/>
      </w:r>
    </w:p>
  </w:footnote>
  <w:footnote w:type="continuationSeparator" w:id="0">
    <w:p w14:paraId="355F4C14" w14:textId="77777777" w:rsidR="00F2254D" w:rsidRDefault="00F2254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ED622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9537243" wp14:editId="61532B7C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A9B704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54D"/>
    <w:rsid w:val="0002237B"/>
    <w:rsid w:val="00027C9E"/>
    <w:rsid w:val="00060042"/>
    <w:rsid w:val="0008685D"/>
    <w:rsid w:val="00086DDD"/>
    <w:rsid w:val="00090860"/>
    <w:rsid w:val="000944EE"/>
    <w:rsid w:val="000A1443"/>
    <w:rsid w:val="000D2C28"/>
    <w:rsid w:val="001113DC"/>
    <w:rsid w:val="00112FD7"/>
    <w:rsid w:val="001418CE"/>
    <w:rsid w:val="00150ABD"/>
    <w:rsid w:val="001946FC"/>
    <w:rsid w:val="001A7A24"/>
    <w:rsid w:val="001B16FD"/>
    <w:rsid w:val="001B54E6"/>
    <w:rsid w:val="001F70FD"/>
    <w:rsid w:val="00217C14"/>
    <w:rsid w:val="00222466"/>
    <w:rsid w:val="00245FAF"/>
    <w:rsid w:val="0024753C"/>
    <w:rsid w:val="00276026"/>
    <w:rsid w:val="00280529"/>
    <w:rsid w:val="002B4549"/>
    <w:rsid w:val="002C41FF"/>
    <w:rsid w:val="002F69AE"/>
    <w:rsid w:val="00310F17"/>
    <w:rsid w:val="00322A46"/>
    <w:rsid w:val="003326CB"/>
    <w:rsid w:val="003446FF"/>
    <w:rsid w:val="00353B60"/>
    <w:rsid w:val="00376291"/>
    <w:rsid w:val="00380FD1"/>
    <w:rsid w:val="00383D02"/>
    <w:rsid w:val="00385DE7"/>
    <w:rsid w:val="00393A3E"/>
    <w:rsid w:val="003B031C"/>
    <w:rsid w:val="003D1B71"/>
    <w:rsid w:val="00410C2E"/>
    <w:rsid w:val="00477C53"/>
    <w:rsid w:val="004B3F89"/>
    <w:rsid w:val="004E158A"/>
    <w:rsid w:val="004E3AF9"/>
    <w:rsid w:val="00522EC8"/>
    <w:rsid w:val="00563AC7"/>
    <w:rsid w:val="00565C77"/>
    <w:rsid w:val="0056708E"/>
    <w:rsid w:val="005801E5"/>
    <w:rsid w:val="00590471"/>
    <w:rsid w:val="00594BC1"/>
    <w:rsid w:val="005D01FA"/>
    <w:rsid w:val="00606297"/>
    <w:rsid w:val="00626964"/>
    <w:rsid w:val="00633FCA"/>
    <w:rsid w:val="00653E17"/>
    <w:rsid w:val="006A08E8"/>
    <w:rsid w:val="006B1D52"/>
    <w:rsid w:val="006D79A8"/>
    <w:rsid w:val="0072353B"/>
    <w:rsid w:val="007259B4"/>
    <w:rsid w:val="007321A1"/>
    <w:rsid w:val="007543F5"/>
    <w:rsid w:val="007575B6"/>
    <w:rsid w:val="0079757D"/>
    <w:rsid w:val="007B3C81"/>
    <w:rsid w:val="007D67CA"/>
    <w:rsid w:val="007E668F"/>
    <w:rsid w:val="007F5929"/>
    <w:rsid w:val="007F5B63"/>
    <w:rsid w:val="00803A0A"/>
    <w:rsid w:val="00846CB9"/>
    <w:rsid w:val="008566AA"/>
    <w:rsid w:val="008A1E6E"/>
    <w:rsid w:val="008C024F"/>
    <w:rsid w:val="008C2CFC"/>
    <w:rsid w:val="008D5B52"/>
    <w:rsid w:val="008F1319"/>
    <w:rsid w:val="00912DC8"/>
    <w:rsid w:val="009475DC"/>
    <w:rsid w:val="00967B93"/>
    <w:rsid w:val="009A1ED7"/>
    <w:rsid w:val="009A7B5F"/>
    <w:rsid w:val="009D090F"/>
    <w:rsid w:val="00A31464"/>
    <w:rsid w:val="00A31B16"/>
    <w:rsid w:val="00A33613"/>
    <w:rsid w:val="00A40B73"/>
    <w:rsid w:val="00A420E7"/>
    <w:rsid w:val="00A47A8D"/>
    <w:rsid w:val="00AC1405"/>
    <w:rsid w:val="00AC6C7E"/>
    <w:rsid w:val="00AD6EBA"/>
    <w:rsid w:val="00AE45B2"/>
    <w:rsid w:val="00AE6CB4"/>
    <w:rsid w:val="00B0067D"/>
    <w:rsid w:val="00B12F05"/>
    <w:rsid w:val="00B4158A"/>
    <w:rsid w:val="00B6466C"/>
    <w:rsid w:val="00B64D15"/>
    <w:rsid w:val="00BA2035"/>
    <w:rsid w:val="00BB1B5D"/>
    <w:rsid w:val="00BC22C7"/>
    <w:rsid w:val="00BD195A"/>
    <w:rsid w:val="00C07240"/>
    <w:rsid w:val="00C14078"/>
    <w:rsid w:val="00C6613D"/>
    <w:rsid w:val="00C97443"/>
    <w:rsid w:val="00CB2A8B"/>
    <w:rsid w:val="00CE1E3D"/>
    <w:rsid w:val="00D0355A"/>
    <w:rsid w:val="00D04CB1"/>
    <w:rsid w:val="00D053FA"/>
    <w:rsid w:val="00D636CA"/>
    <w:rsid w:val="00DC3F0A"/>
    <w:rsid w:val="00DD1000"/>
    <w:rsid w:val="00DE0B7C"/>
    <w:rsid w:val="00E049E1"/>
    <w:rsid w:val="00E17F97"/>
    <w:rsid w:val="00E26AED"/>
    <w:rsid w:val="00E73AB8"/>
    <w:rsid w:val="00E90A60"/>
    <w:rsid w:val="00EA5A8E"/>
    <w:rsid w:val="00EB7B83"/>
    <w:rsid w:val="00ED47F7"/>
    <w:rsid w:val="00EE7E09"/>
    <w:rsid w:val="00EF1826"/>
    <w:rsid w:val="00EF2524"/>
    <w:rsid w:val="00F0223C"/>
    <w:rsid w:val="00F10C3A"/>
    <w:rsid w:val="00F17973"/>
    <w:rsid w:val="00F2254D"/>
    <w:rsid w:val="00F3235D"/>
    <w:rsid w:val="00F32393"/>
    <w:rsid w:val="00F540AC"/>
    <w:rsid w:val="00F878BD"/>
    <w:rsid w:val="00F9245B"/>
    <w:rsid w:val="00FE45D0"/>
    <w:rsid w:val="00FE5920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361BE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F225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F225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613\AppData\Local\Microsoft\Office\16.0\DTS\en-US%7bAA4A341B-BAC8-4776-B484-722878EB8AD8%7d\%7b013366CB-D45E-41DC-A4A8-96B5CA056C8F%7dtf7812883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3046E718A74A79AE817445E52D6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A3799-A9F5-4E34-8665-7FB70B1F7713}"/>
      </w:docPartPr>
      <w:docPartBody>
        <w:p w:rsidR="00000000" w:rsidRDefault="00EC44AA">
          <w:pPr>
            <w:pStyle w:val="623046E718A74A79AE817445E52D6D84"/>
          </w:pPr>
          <w:r w:rsidRPr="00AC6C7E">
            <w:t>Experience</w:t>
          </w:r>
        </w:p>
      </w:docPartBody>
    </w:docPart>
    <w:docPart>
      <w:docPartPr>
        <w:name w:val="86548BDBB9BB45E88A8E00AB5F8C5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B15FC-F2FB-4DC3-A3FF-DA333DBFEB10}"/>
      </w:docPartPr>
      <w:docPartBody>
        <w:p w:rsidR="00000000" w:rsidRDefault="00EC44AA">
          <w:pPr>
            <w:pStyle w:val="86548BDBB9BB45E88A8E00AB5F8C5D96"/>
          </w:pPr>
          <w:r w:rsidRPr="00AC6C7E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4AA"/>
    <w:rsid w:val="00EC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41CFB69C034F53B5934B9F03EDBDEF">
    <w:name w:val="C541CFB69C034F53B5934B9F03EDBDEF"/>
  </w:style>
  <w:style w:type="paragraph" w:customStyle="1" w:styleId="1BF2AEC281354A92962AC6D341011248">
    <w:name w:val="1BF2AEC281354A92962AC6D341011248"/>
  </w:style>
  <w:style w:type="paragraph" w:customStyle="1" w:styleId="623046E718A74A79AE817445E52D6D84">
    <w:name w:val="623046E718A74A79AE817445E52D6D84"/>
  </w:style>
  <w:style w:type="paragraph" w:customStyle="1" w:styleId="2D6DF7BC3F384B159D91203F249C7B17">
    <w:name w:val="2D6DF7BC3F384B159D91203F249C7B17"/>
  </w:style>
  <w:style w:type="paragraph" w:customStyle="1" w:styleId="81AF6071BE1549FDA8CE3B07CE213F78">
    <w:name w:val="81AF6071BE1549FDA8CE3B07CE213F78"/>
  </w:style>
  <w:style w:type="paragraph" w:customStyle="1" w:styleId="0B920F33550C483381BDA13489229220">
    <w:name w:val="0B920F33550C483381BDA13489229220"/>
  </w:style>
  <w:style w:type="paragraph" w:customStyle="1" w:styleId="C5970C4FCD11480EA666D32A865CCF46">
    <w:name w:val="C5970C4FCD11480EA666D32A865CCF46"/>
  </w:style>
  <w:style w:type="paragraph" w:customStyle="1" w:styleId="E519A39E2F244E33BAB5853C2EEF3770">
    <w:name w:val="E519A39E2F244E33BAB5853C2EEF3770"/>
  </w:style>
  <w:style w:type="paragraph" w:customStyle="1" w:styleId="64D1DE787A6440B8B0C897ACCC146E12">
    <w:name w:val="64D1DE787A6440B8B0C897ACCC146E12"/>
  </w:style>
  <w:style w:type="paragraph" w:customStyle="1" w:styleId="55C367563DF0450EA24AAE274DAF0616">
    <w:name w:val="55C367563DF0450EA24AAE274DAF0616"/>
  </w:style>
  <w:style w:type="paragraph" w:customStyle="1" w:styleId="A9764B39AE7C47CE866160B20895E811">
    <w:name w:val="A9764B39AE7C47CE866160B20895E811"/>
  </w:style>
  <w:style w:type="paragraph" w:customStyle="1" w:styleId="DC04E712F8E241E8AC7ED48C42564F12">
    <w:name w:val="DC04E712F8E241E8AC7ED48C42564F12"/>
  </w:style>
  <w:style w:type="paragraph" w:customStyle="1" w:styleId="A0C9A27479CA44088AAFF96B7859C86F">
    <w:name w:val="A0C9A27479CA44088AAFF96B7859C86F"/>
  </w:style>
  <w:style w:type="paragraph" w:customStyle="1" w:styleId="3809D03CE31B4CA48D753D75A37F3DEE">
    <w:name w:val="3809D03CE31B4CA48D753D75A37F3DEE"/>
  </w:style>
  <w:style w:type="paragraph" w:customStyle="1" w:styleId="EEA3F305ED814AF78F02302305EB15B9">
    <w:name w:val="EEA3F305ED814AF78F02302305EB15B9"/>
  </w:style>
  <w:style w:type="paragraph" w:customStyle="1" w:styleId="1EA641BC91E04E71A8F586798297E1F8">
    <w:name w:val="1EA641BC91E04E71A8F586798297E1F8"/>
  </w:style>
  <w:style w:type="paragraph" w:customStyle="1" w:styleId="9686276D3A0E46E5AAA0E953342A05C4">
    <w:name w:val="9686276D3A0E46E5AAA0E953342A05C4"/>
  </w:style>
  <w:style w:type="paragraph" w:customStyle="1" w:styleId="5404199F2484434195A4F1C2021C68BF">
    <w:name w:val="5404199F2484434195A4F1C2021C68BF"/>
  </w:style>
  <w:style w:type="paragraph" w:customStyle="1" w:styleId="C2C7FC690D424837973ECB0C182E80CE">
    <w:name w:val="C2C7FC690D424837973ECB0C182E80CE"/>
  </w:style>
  <w:style w:type="paragraph" w:customStyle="1" w:styleId="86548BDBB9BB45E88A8E00AB5F8C5D96">
    <w:name w:val="86548BDBB9BB45E88A8E00AB5F8C5D96"/>
  </w:style>
  <w:style w:type="paragraph" w:customStyle="1" w:styleId="F4FD2FA3DAA943D2A74234A1BA2DC4BE">
    <w:name w:val="F4FD2FA3DAA943D2A74234A1BA2DC4BE"/>
  </w:style>
  <w:style w:type="paragraph" w:customStyle="1" w:styleId="67C34D414B694518BCC7A2351D4550A8">
    <w:name w:val="67C34D414B694518BCC7A2351D4550A8"/>
  </w:style>
  <w:style w:type="paragraph" w:customStyle="1" w:styleId="CBE87D922BF64D58AAB3B32174F3EDAE">
    <w:name w:val="CBE87D922BF64D58AAB3B32174F3EDAE"/>
  </w:style>
  <w:style w:type="paragraph" w:customStyle="1" w:styleId="A4ABDBE35A7641E3A53143F93475036F">
    <w:name w:val="A4ABDBE35A7641E3A53143F93475036F"/>
  </w:style>
  <w:style w:type="paragraph" w:customStyle="1" w:styleId="E089AD196A5B44489969A206F5E03E81">
    <w:name w:val="E089AD196A5B44489969A206F5E03E81"/>
  </w:style>
  <w:style w:type="paragraph" w:customStyle="1" w:styleId="FF7926A67551482E815A83FD613F84F3">
    <w:name w:val="FF7926A67551482E815A83FD613F84F3"/>
  </w:style>
  <w:style w:type="paragraph" w:customStyle="1" w:styleId="3422CB121F4D4EE6A056F8F248A1FB64">
    <w:name w:val="3422CB121F4D4EE6A056F8F248A1FB64"/>
  </w:style>
  <w:style w:type="paragraph" w:customStyle="1" w:styleId="A49B54285A9441CC9D5D8BBDAFB1A8A3">
    <w:name w:val="A49B54285A9441CC9D5D8BBDAFB1A8A3"/>
  </w:style>
  <w:style w:type="paragraph" w:customStyle="1" w:styleId="7B7AAD24848941FD84F4DE8AC67CB35B">
    <w:name w:val="7B7AAD24848941FD84F4DE8AC67CB35B"/>
  </w:style>
  <w:style w:type="paragraph" w:customStyle="1" w:styleId="40967B712DCD4583A43E679C322D1D93">
    <w:name w:val="40967B712DCD4583A43E679C322D1D93"/>
  </w:style>
  <w:style w:type="paragraph" w:customStyle="1" w:styleId="F095741797684A64A6698E1133DE1478">
    <w:name w:val="F095741797684A64A6698E1133DE1478"/>
  </w:style>
  <w:style w:type="paragraph" w:customStyle="1" w:styleId="ABC70B0B66A44971A1EA216923EFB1AF">
    <w:name w:val="ABC70B0B66A44971A1EA216923EFB1AF"/>
  </w:style>
  <w:style w:type="paragraph" w:customStyle="1" w:styleId="459BED1334514EB8B25564E0D00F76EE">
    <w:name w:val="459BED1334514EB8B25564E0D00F76E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6D4F6D13F5A45388F300180D1BEB7A8">
    <w:name w:val="86D4F6D13F5A45388F300180D1BEB7A8"/>
  </w:style>
  <w:style w:type="paragraph" w:customStyle="1" w:styleId="8F123FB432BB415CA33F2773C5437C7F">
    <w:name w:val="8F123FB432BB415CA33F2773C5437C7F"/>
    <w:rsid w:val="00EC44AA"/>
  </w:style>
  <w:style w:type="paragraph" w:customStyle="1" w:styleId="5A51FC571365490AA1BB53CDE00C7794">
    <w:name w:val="5A51FC571365490AA1BB53CDE00C7794"/>
    <w:rsid w:val="00EC44AA"/>
  </w:style>
  <w:style w:type="paragraph" w:customStyle="1" w:styleId="E04F42A1AC0B484A87D7ACBA4D22D78C">
    <w:name w:val="E04F42A1AC0B484A87D7ACBA4D22D78C"/>
    <w:rsid w:val="00EC44AA"/>
  </w:style>
  <w:style w:type="paragraph" w:customStyle="1" w:styleId="B9D2FCDD2B094E94A38047905536973A">
    <w:name w:val="B9D2FCDD2B094E94A38047905536973A"/>
    <w:rsid w:val="00EC44AA"/>
  </w:style>
  <w:style w:type="paragraph" w:customStyle="1" w:styleId="C8CC45AFFD514B5C967ACD0B1EFA074F">
    <w:name w:val="C8CC45AFFD514B5C967ACD0B1EFA074F"/>
    <w:rsid w:val="00EC44AA"/>
  </w:style>
  <w:style w:type="paragraph" w:customStyle="1" w:styleId="EF3EADC6AE8840DAB7BA3CB5B8D1C6D4">
    <w:name w:val="EF3EADC6AE8840DAB7BA3CB5B8D1C6D4"/>
    <w:rsid w:val="00EC44AA"/>
  </w:style>
  <w:style w:type="paragraph" w:customStyle="1" w:styleId="0BDBEE0FB9CE418585F77D800A6B54EF">
    <w:name w:val="0BDBEE0FB9CE418585F77D800A6B54EF"/>
    <w:rsid w:val="00EC44AA"/>
  </w:style>
  <w:style w:type="paragraph" w:customStyle="1" w:styleId="CE15612D6D324CE4BE6EB71175D3B983">
    <w:name w:val="CE15612D6D324CE4BE6EB71175D3B983"/>
    <w:rsid w:val="00EC44AA"/>
  </w:style>
  <w:style w:type="paragraph" w:customStyle="1" w:styleId="9DA037D35A78443CAD773A49684F2430">
    <w:name w:val="9DA037D35A78443CAD773A49684F2430"/>
    <w:rsid w:val="00EC44AA"/>
  </w:style>
  <w:style w:type="paragraph" w:customStyle="1" w:styleId="C05B12BE4E0D430A820DFDA317881242">
    <w:name w:val="C05B12BE4E0D430A820DFDA317881242"/>
    <w:rsid w:val="00EC44AA"/>
  </w:style>
  <w:style w:type="paragraph" w:customStyle="1" w:styleId="9D718D6E8F84488FA570091007C7D59D">
    <w:name w:val="9D718D6E8F84488FA570091007C7D59D"/>
    <w:rsid w:val="00EC44AA"/>
  </w:style>
  <w:style w:type="paragraph" w:customStyle="1" w:styleId="612427607EEB4850A2FD4E0A256082D0">
    <w:name w:val="612427607EEB4850A2FD4E0A256082D0"/>
    <w:rsid w:val="00EC44AA"/>
  </w:style>
  <w:style w:type="paragraph" w:customStyle="1" w:styleId="DF6E5DA93F0048D180646EB1BAD7283E">
    <w:name w:val="DF6E5DA93F0048D180646EB1BAD7283E"/>
    <w:rsid w:val="00EC4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{013366CB-D45E-41DC-A4A8-96B5CA056C8F}tf78128832_win32</Template>
  <TotalTime>0</TotalTime>
  <Pages>2</Pages>
  <Words>220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2021-07-01T23:06:00Z</dcterms:created>
  <dcterms:modified xsi:type="dcterms:W3CDTF">2021-07-02T00:24:00Z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