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70C3978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5576D9F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BF3E16" wp14:editId="678C4972">
                      <wp:extent cx="1876887" cy="1820487"/>
                      <wp:effectExtent l="0" t="0" r="9525" b="8890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887" cy="1820487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961CDC" w14:textId="48F72660" w:rsidR="00DC3F0A" w:rsidRDefault="00DC3F0A" w:rsidP="006B10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BF3E16" id="Oval 3" o:spid="_x0000_s1026" style="width:147.8pt;height:14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" stroked="f" strokeweight="1pt">
                      <v:fill r:id="rId12" o:title="" recolor="t" rotate="t" type="frame"/>
                      <v:stroke joinstyle="miter"/>
                      <v:textbox>
                        <w:txbxContent>
                          <w:p w14:paraId="12961CDC" w14:textId="48F72660" w:rsidR="00DC3F0A" w:rsidRDefault="00DC3F0A" w:rsidP="006B10B7"/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615391D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73CEAE6" w14:textId="37899F48" w:rsidR="003D1B71" w:rsidRPr="00310F17" w:rsidRDefault="00FE48E7" w:rsidP="00310F17">
            <w:pPr>
              <w:pStyle w:val="Title"/>
            </w:pPr>
            <w:r>
              <w:t>Shawn</w:t>
            </w:r>
            <w:r w:rsidR="003D1B71" w:rsidRPr="00310F17">
              <w:br/>
            </w:r>
            <w:r>
              <w:t>Smith</w:t>
            </w:r>
          </w:p>
        </w:tc>
      </w:tr>
      <w:tr w:rsidR="003D1B71" w14:paraId="744608F0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B05881C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E437A0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D1D7552EED0F4E53BB0D454FAF7709C8"/>
              </w:placeholder>
              <w:temporary/>
              <w:showingPlcHdr/>
              <w15:appearance w15:val="hidden"/>
            </w:sdtPr>
            <w:sdtEndPr/>
            <w:sdtContent>
              <w:p w14:paraId="0DAC5E7E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28B1D15B" w14:textId="40E1EF3A" w:rsidR="003D1B71" w:rsidRPr="00740017" w:rsidRDefault="00FE48E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September 2019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Present</w:t>
            </w:r>
          </w:p>
          <w:p w14:paraId="48B951C5" w14:textId="513CA857" w:rsidR="003D1B71" w:rsidRPr="00740017" w:rsidRDefault="00FE48E7" w:rsidP="00AC6C7E">
            <w:pPr>
              <w:pStyle w:val="Experience"/>
              <w:rPr>
                <w:rFonts w:ascii="Calibri" w:hAnsi="Calibri" w:cs="Calibri"/>
              </w:rPr>
            </w:pPr>
            <w:r>
              <w:t>Psychiatric Nurse Practitioner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Psychiatric Services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Regional Health Systems</w:t>
            </w:r>
          </w:p>
          <w:p w14:paraId="0882D7E0" w14:textId="7FEE830A" w:rsidR="003D1B71" w:rsidRPr="00740017" w:rsidRDefault="00FE48E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August 2016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August 2019</w:t>
            </w:r>
          </w:p>
          <w:p w14:paraId="1EA04FAB" w14:textId="0091486F" w:rsidR="003D1B71" w:rsidRPr="00740017" w:rsidRDefault="00E45B4F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Staff</w:t>
            </w:r>
            <w:r w:rsidR="00FE48E7">
              <w:rPr>
                <w:rFonts w:ascii="Calibri" w:hAnsi="Calibri" w:cs="Calibri"/>
              </w:rPr>
              <w:t xml:space="preserve"> Nurse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Registered</w:t>
            </w:r>
            <w:r w:rsidR="00FE48E7">
              <w:rPr>
                <w:rFonts w:ascii="Calibri" w:hAnsi="Calibri" w:cs="Calibri"/>
              </w:rPr>
              <w:t xml:space="preserve"> Nurse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FE48E7">
              <w:rPr>
                <w:rFonts w:ascii="Calibri" w:hAnsi="Calibri" w:cs="Calibri"/>
              </w:rPr>
              <w:t>University of Chicago Medicine</w:t>
            </w:r>
          </w:p>
          <w:p w14:paraId="071D1BCE" w14:textId="5ED23181" w:rsidR="003D1B71" w:rsidRPr="00740017" w:rsidRDefault="00FE48E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August 2014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August 2016</w:t>
            </w:r>
          </w:p>
          <w:p w14:paraId="02C068A9" w14:textId="36FA22FD" w:rsidR="003D1B71" w:rsidRDefault="00FE48E7" w:rsidP="00E45B4F">
            <w:pPr>
              <w:pStyle w:val="ListBullet"/>
              <w:ind w:left="360" w:hanging="360"/>
            </w:pPr>
            <w:r>
              <w:t>Supervisor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t xml:space="preserve"> </w:t>
            </w:r>
            <w:r>
              <w:t>Laboratory Services</w:t>
            </w:r>
            <w:r w:rsidR="003D1B71" w:rsidRPr="00740017"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t xml:space="preserve"> </w:t>
            </w:r>
            <w:r>
              <w:t>Ingalls Memorial Hospital</w:t>
            </w:r>
          </w:p>
          <w:p w14:paraId="351D2744" w14:textId="084A4BCF" w:rsidR="00EB4B1A" w:rsidRPr="00EB4B1A" w:rsidRDefault="00EB4B1A" w:rsidP="00EB4B1A">
            <w:pPr>
              <w:pStyle w:val="ListBullet"/>
              <w:rPr>
                <w:b/>
                <w:bCs/>
              </w:rPr>
            </w:pPr>
          </w:p>
          <w:p w14:paraId="40F311A2" w14:textId="0F230E6C" w:rsidR="00EB4B1A" w:rsidRDefault="00EB4B1A" w:rsidP="007B1041">
            <w:pPr>
              <w:pStyle w:val="ListBullet"/>
              <w:rPr>
                <w:b/>
                <w:bCs/>
                <w:sz w:val="18"/>
                <w:szCs w:val="18"/>
              </w:rPr>
            </w:pPr>
            <w:r w:rsidRPr="00EB4B1A">
              <w:rPr>
                <w:b/>
                <w:bCs/>
                <w:sz w:val="18"/>
                <w:szCs w:val="18"/>
              </w:rPr>
              <w:t>April 201</w:t>
            </w:r>
            <w:r w:rsidR="007B1041">
              <w:rPr>
                <w:b/>
                <w:bCs/>
                <w:sz w:val="18"/>
                <w:szCs w:val="18"/>
              </w:rPr>
              <w:t>1</w:t>
            </w:r>
            <w:r w:rsidRPr="00EB4B1A">
              <w:rPr>
                <w:b/>
                <w:bCs/>
                <w:sz w:val="18"/>
                <w:szCs w:val="18"/>
              </w:rPr>
              <w:t>-July 201</w:t>
            </w:r>
            <w:r w:rsidR="007B1041">
              <w:rPr>
                <w:b/>
                <w:bCs/>
                <w:sz w:val="18"/>
                <w:szCs w:val="18"/>
              </w:rPr>
              <w:t>4</w:t>
            </w:r>
          </w:p>
          <w:p w14:paraId="333EED12" w14:textId="515E42D7" w:rsidR="007B1041" w:rsidRPr="00740017" w:rsidRDefault="007B1041" w:rsidP="007B1041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Staff Nurse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Registered Nurse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Nationwide Children’s Hospital</w:t>
            </w:r>
          </w:p>
          <w:p w14:paraId="2A7BBF10" w14:textId="5E67005F" w:rsidR="003D1B71" w:rsidRPr="00740017" w:rsidRDefault="00E45B4F" w:rsidP="00AC6C7E">
            <w:pPr>
              <w:rPr>
                <w:rFonts w:ascii="Calibri" w:hAnsi="Calibri" w:cs="Calibri"/>
              </w:rPr>
            </w:pPr>
            <w:r>
              <w:t xml:space="preserve">Responsible for providing </w:t>
            </w:r>
            <w:r>
              <w:t>psychiatric</w:t>
            </w:r>
            <w:r>
              <w:t xml:space="preserve"> evaluation an</w:t>
            </w:r>
            <w:r>
              <w:t>d medication</w:t>
            </w:r>
            <w:r>
              <w:t xml:space="preserve"> management to a range of clients </w:t>
            </w:r>
            <w:r>
              <w:t>suffering from</w:t>
            </w:r>
            <w:r>
              <w:t xml:space="preserve"> </w:t>
            </w:r>
            <w:r>
              <w:t>M</w:t>
            </w:r>
            <w:r>
              <w:t xml:space="preserve">ental </w:t>
            </w:r>
            <w:r>
              <w:t>I</w:t>
            </w:r>
            <w:r>
              <w:t>llness</w:t>
            </w:r>
            <w:r>
              <w:t xml:space="preserve"> </w:t>
            </w:r>
            <w:r>
              <w:t xml:space="preserve">and </w:t>
            </w:r>
            <w:r>
              <w:t xml:space="preserve">Intellectual Disability </w:t>
            </w:r>
            <w:r>
              <w:t>under the supervision of consulting psychiatrist.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618E43307EBC454A8D20C5142ED6168D"/>
              </w:placeholder>
              <w:temporary/>
              <w:showingPlcHdr/>
              <w15:appearance w15:val="hidden"/>
            </w:sdtPr>
            <w:sdtEndPr/>
            <w:sdtContent>
              <w:p w14:paraId="685D8DF9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681C6D09" w14:textId="7B1DD12A" w:rsidR="003D1B71" w:rsidRPr="00740017" w:rsidRDefault="00E45B4F" w:rsidP="00353B60">
            <w:pPr>
              <w:pStyle w:val="SchoolName"/>
            </w:pPr>
            <w:r>
              <w:t>Walden University</w:t>
            </w:r>
            <w:r w:rsidR="003D1B71" w:rsidRPr="00740017">
              <w:t xml:space="preserve">, </w:t>
            </w:r>
            <w:r>
              <w:t>Minneapolis, MN</w:t>
            </w:r>
          </w:p>
          <w:p w14:paraId="258FDB79" w14:textId="55B17092" w:rsidR="003D1B71" w:rsidRDefault="00E45B4F" w:rsidP="0058188B">
            <w:pPr>
              <w:pStyle w:val="ListBullet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MSN-Psychiatric Mental Health Nurse Practitioner</w:t>
            </w:r>
          </w:p>
          <w:p w14:paraId="3C710B27" w14:textId="06B2C25C" w:rsidR="00E45B4F" w:rsidRPr="0058188B" w:rsidRDefault="00E45B4F" w:rsidP="00E45B4F">
            <w:pPr>
              <w:pStyle w:val="ListBullet"/>
              <w:ind w:left="360" w:hanging="360"/>
              <w:rPr>
                <w:rFonts w:ascii="Calibri" w:hAnsi="Calibri" w:cs="Calibri"/>
                <w:b/>
                <w:bCs/>
              </w:rPr>
            </w:pPr>
            <w:r w:rsidRPr="0058188B">
              <w:rPr>
                <w:rFonts w:ascii="Calibri" w:hAnsi="Calibri" w:cs="Calibri"/>
                <w:b/>
                <w:bCs/>
              </w:rPr>
              <w:t>Franklin University, Columbus, OH</w:t>
            </w:r>
          </w:p>
          <w:p w14:paraId="12D6E67E" w14:textId="55D20B95" w:rsidR="00E45B4F" w:rsidRDefault="0058188B" w:rsidP="0058188B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BSN</w:t>
            </w:r>
          </w:p>
          <w:p w14:paraId="3E653CF7" w14:textId="7114CFA3" w:rsidR="0058188B" w:rsidRPr="0058188B" w:rsidRDefault="0058188B" w:rsidP="0058188B">
            <w:pPr>
              <w:pStyle w:val="ListBullet"/>
              <w:ind w:left="360" w:hanging="360"/>
              <w:rPr>
                <w:rFonts w:ascii="Calibri" w:hAnsi="Calibri" w:cs="Calibri"/>
                <w:b/>
                <w:bCs/>
              </w:rPr>
            </w:pPr>
            <w:r w:rsidRPr="0058188B">
              <w:rPr>
                <w:rFonts w:ascii="Calibri" w:hAnsi="Calibri" w:cs="Calibri"/>
                <w:b/>
                <w:bCs/>
              </w:rPr>
              <w:t>Ivy Tech Community College, Gary, IN</w:t>
            </w:r>
          </w:p>
          <w:p w14:paraId="7F1B5A1A" w14:textId="3941A994" w:rsidR="0058188B" w:rsidRDefault="0058188B" w:rsidP="0058188B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ASN</w:t>
            </w:r>
          </w:p>
          <w:p w14:paraId="271367E3" w14:textId="466E8CDC" w:rsidR="0058188B" w:rsidRDefault="0058188B" w:rsidP="0058188B">
            <w:pPr>
              <w:pStyle w:val="ListBullet"/>
              <w:rPr>
                <w:rFonts w:ascii="Calibri" w:hAnsi="Calibri" w:cs="Calibri"/>
                <w:b/>
                <w:bCs/>
              </w:rPr>
            </w:pPr>
            <w:r w:rsidRPr="0058188B">
              <w:rPr>
                <w:rFonts w:ascii="Calibri" w:hAnsi="Calibri" w:cs="Calibri"/>
                <w:b/>
                <w:bCs/>
              </w:rPr>
              <w:t>Ivy Tech Community College, South Bend, IN</w:t>
            </w:r>
          </w:p>
          <w:p w14:paraId="2625AC34" w14:textId="488A24D9" w:rsidR="003D1B71" w:rsidRPr="00EB4B1A" w:rsidRDefault="0058188B" w:rsidP="00EB4B1A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58188B">
              <w:rPr>
                <w:rFonts w:ascii="Calibri" w:hAnsi="Calibri" w:cs="Calibri"/>
              </w:rPr>
              <w:t>AAS-Medical Laboratory Technolog</w:t>
            </w:r>
            <w:r w:rsidR="00EB4B1A">
              <w:rPr>
                <w:rFonts w:ascii="Calibri" w:hAnsi="Calibri" w:cs="Calibri"/>
              </w:rPr>
              <w:t>y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8CF1E407A96C4FA088799424162104A0"/>
              </w:placeholder>
              <w:temporary/>
              <w:showingPlcHdr/>
              <w15:appearance w15:val="hidden"/>
            </w:sdtPr>
            <w:sdtEndPr/>
            <w:sdtContent>
              <w:p w14:paraId="0E4C0EC0" w14:textId="0E91B5DC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62EF7F0D408141A3BBA394B444A6A38A"/>
              </w:placeholder>
              <w:temporary/>
              <w:showingPlcHdr/>
              <w15:appearance w15:val="hidden"/>
            </w:sdtPr>
            <w:sdtEndPr/>
            <w:sdtContent>
              <w:p w14:paraId="16DE96A5" w14:textId="77777777"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76167433" w14:textId="77777777" w:rsidTr="003D1B71">
        <w:trPr>
          <w:trHeight w:val="1164"/>
        </w:trPr>
        <w:tc>
          <w:tcPr>
            <w:tcW w:w="720" w:type="dxa"/>
          </w:tcPr>
          <w:p w14:paraId="3DD1C69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3BC5BCF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C1ADC9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8D0571" w14:textId="77777777" w:rsidR="003D1B71" w:rsidRPr="00590471" w:rsidRDefault="003D1B71" w:rsidP="00222466"/>
        </w:tc>
      </w:tr>
      <w:tr w:rsidR="003D1B71" w14:paraId="45E1A7B2" w14:textId="77777777" w:rsidTr="003D1B71">
        <w:trPr>
          <w:trHeight w:val="543"/>
        </w:trPr>
        <w:tc>
          <w:tcPr>
            <w:tcW w:w="720" w:type="dxa"/>
          </w:tcPr>
          <w:p w14:paraId="5674B28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F2A5F6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7F80B8" wp14:editId="217A142C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1112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8D5A6EE" w14:textId="0A43C3BA" w:rsidR="003D1B71" w:rsidRPr="00380FD1" w:rsidRDefault="00FE48E7" w:rsidP="00380FD1">
            <w:pPr>
              <w:pStyle w:val="Information"/>
            </w:pPr>
            <w:r>
              <w:t>2600 W 57</w:t>
            </w:r>
            <w:r w:rsidRPr="00FE48E7">
              <w:rPr>
                <w:vertAlign w:val="superscript"/>
              </w:rPr>
              <w:t>th</w:t>
            </w:r>
            <w:r>
              <w:t xml:space="preserve"> Pl</w:t>
            </w:r>
          </w:p>
          <w:p w14:paraId="1771ED21" w14:textId="21251F4B" w:rsidR="003D1B71" w:rsidRPr="00380FD1" w:rsidRDefault="00FE48E7" w:rsidP="00380FD1">
            <w:pPr>
              <w:pStyle w:val="Information"/>
            </w:pPr>
            <w:r>
              <w:t>Merrillville, IN 46410</w:t>
            </w:r>
          </w:p>
        </w:tc>
        <w:tc>
          <w:tcPr>
            <w:tcW w:w="423" w:type="dxa"/>
            <w:vMerge/>
          </w:tcPr>
          <w:p w14:paraId="08A2B75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609930" w14:textId="77777777" w:rsidR="003D1B71" w:rsidRDefault="003D1B71" w:rsidP="005801E5">
            <w:pPr>
              <w:pStyle w:val="Heading1"/>
            </w:pPr>
          </w:p>
        </w:tc>
      </w:tr>
      <w:tr w:rsidR="003D1B71" w14:paraId="37BF5A79" w14:textId="77777777" w:rsidTr="003D1B71">
        <w:trPr>
          <w:trHeight w:val="183"/>
        </w:trPr>
        <w:tc>
          <w:tcPr>
            <w:tcW w:w="720" w:type="dxa"/>
          </w:tcPr>
          <w:p w14:paraId="7CEB28A8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483C2C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DD4D91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9980331" w14:textId="77777777" w:rsidR="003D1B71" w:rsidRDefault="003D1B71" w:rsidP="005801E5">
            <w:pPr>
              <w:pStyle w:val="Heading1"/>
            </w:pPr>
          </w:p>
        </w:tc>
      </w:tr>
      <w:tr w:rsidR="003D1B71" w14:paraId="6307E4E4" w14:textId="77777777" w:rsidTr="003D1B71">
        <w:trPr>
          <w:trHeight w:val="624"/>
        </w:trPr>
        <w:tc>
          <w:tcPr>
            <w:tcW w:w="720" w:type="dxa"/>
          </w:tcPr>
          <w:p w14:paraId="42FEAE78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F781B9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64A317" wp14:editId="26D191A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C30C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DC8570F" w14:textId="255785A9" w:rsidR="003D1B71" w:rsidRPr="00380FD1" w:rsidRDefault="00FE48E7" w:rsidP="00380FD1">
            <w:pPr>
              <w:pStyle w:val="Information"/>
            </w:pPr>
            <w:r>
              <w:t>708-253-8854</w:t>
            </w:r>
          </w:p>
        </w:tc>
        <w:tc>
          <w:tcPr>
            <w:tcW w:w="423" w:type="dxa"/>
            <w:vMerge/>
          </w:tcPr>
          <w:p w14:paraId="09C0D26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554D8A4" w14:textId="77777777" w:rsidR="003D1B71" w:rsidRDefault="003D1B71" w:rsidP="005801E5">
            <w:pPr>
              <w:pStyle w:val="Heading1"/>
            </w:pPr>
          </w:p>
        </w:tc>
      </w:tr>
      <w:tr w:rsidR="003D1B71" w14:paraId="771418B7" w14:textId="77777777" w:rsidTr="003D1B71">
        <w:trPr>
          <w:trHeight w:val="183"/>
        </w:trPr>
        <w:tc>
          <w:tcPr>
            <w:tcW w:w="720" w:type="dxa"/>
          </w:tcPr>
          <w:p w14:paraId="40E4EC7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94FC7A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4AB1D4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38EC478" w14:textId="77777777" w:rsidR="003D1B71" w:rsidRDefault="003D1B71" w:rsidP="005801E5">
            <w:pPr>
              <w:pStyle w:val="Heading1"/>
            </w:pPr>
          </w:p>
        </w:tc>
      </w:tr>
      <w:tr w:rsidR="003D1B71" w14:paraId="10EAD235" w14:textId="77777777" w:rsidTr="003D1B71">
        <w:trPr>
          <w:trHeight w:val="633"/>
        </w:trPr>
        <w:tc>
          <w:tcPr>
            <w:tcW w:w="720" w:type="dxa"/>
          </w:tcPr>
          <w:p w14:paraId="59051E9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47449D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DADE0" wp14:editId="7D944E07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3903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C42CBDF" w14:textId="3193D44A" w:rsidR="003D1B71" w:rsidRPr="00380FD1" w:rsidRDefault="00FE48E7" w:rsidP="00380FD1">
            <w:pPr>
              <w:pStyle w:val="Information"/>
            </w:pPr>
            <w:r>
              <w:t>PMHNPBC77@GMAIL.COM</w:t>
            </w:r>
          </w:p>
        </w:tc>
        <w:tc>
          <w:tcPr>
            <w:tcW w:w="423" w:type="dxa"/>
            <w:vMerge/>
          </w:tcPr>
          <w:p w14:paraId="59941E6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25E262A" w14:textId="77777777" w:rsidR="003D1B71" w:rsidRDefault="003D1B71" w:rsidP="005801E5">
            <w:pPr>
              <w:pStyle w:val="Heading1"/>
            </w:pPr>
          </w:p>
        </w:tc>
      </w:tr>
      <w:tr w:rsidR="003D1B71" w14:paraId="7E06A338" w14:textId="77777777" w:rsidTr="003D1B71">
        <w:trPr>
          <w:trHeight w:val="174"/>
        </w:trPr>
        <w:tc>
          <w:tcPr>
            <w:tcW w:w="720" w:type="dxa"/>
          </w:tcPr>
          <w:p w14:paraId="1B8EF08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5AE4A8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A6CFA1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C2821E" w14:textId="77777777" w:rsidR="003D1B71" w:rsidRDefault="003D1B71" w:rsidP="005801E5">
            <w:pPr>
              <w:pStyle w:val="Heading1"/>
            </w:pPr>
          </w:p>
        </w:tc>
      </w:tr>
      <w:tr w:rsidR="003D1B71" w14:paraId="7CF8BD6B" w14:textId="77777777" w:rsidTr="003D1B71">
        <w:trPr>
          <w:trHeight w:val="633"/>
        </w:trPr>
        <w:tc>
          <w:tcPr>
            <w:tcW w:w="720" w:type="dxa"/>
          </w:tcPr>
          <w:p w14:paraId="5FB091E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D94C5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8252B6" wp14:editId="4BABE6CF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4EAC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536DA5" w14:textId="08444867" w:rsidR="003D1B71" w:rsidRPr="00380FD1" w:rsidRDefault="00FE48E7" w:rsidP="00380FD1">
            <w:pPr>
              <w:pStyle w:val="Information"/>
            </w:pPr>
            <w:r w:rsidRPr="00FE48E7">
              <w:t>https://www.linkedin.com/in/shawn-smith-09454672</w:t>
            </w:r>
          </w:p>
        </w:tc>
        <w:tc>
          <w:tcPr>
            <w:tcW w:w="423" w:type="dxa"/>
            <w:vMerge/>
          </w:tcPr>
          <w:p w14:paraId="25A20EF6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24B9CC" w14:textId="77777777" w:rsidR="003D1B71" w:rsidRDefault="003D1B71" w:rsidP="005801E5">
            <w:pPr>
              <w:pStyle w:val="Heading1"/>
            </w:pPr>
          </w:p>
        </w:tc>
      </w:tr>
      <w:tr w:rsidR="003D1B71" w14:paraId="2A8FC4DD" w14:textId="77777777" w:rsidTr="003D1B71">
        <w:trPr>
          <w:trHeight w:val="2448"/>
        </w:trPr>
        <w:tc>
          <w:tcPr>
            <w:tcW w:w="720" w:type="dxa"/>
          </w:tcPr>
          <w:p w14:paraId="6D87AACE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8B0814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65C0536" w14:textId="77777777" w:rsidR="003D1B71" w:rsidRDefault="003D1B71" w:rsidP="00222466"/>
        </w:tc>
        <w:tc>
          <w:tcPr>
            <w:tcW w:w="6607" w:type="dxa"/>
            <w:vMerge/>
          </w:tcPr>
          <w:p w14:paraId="4340DDF4" w14:textId="77777777" w:rsidR="003D1B71" w:rsidRDefault="003D1B71" w:rsidP="00222466"/>
        </w:tc>
      </w:tr>
    </w:tbl>
    <w:p w14:paraId="6880295A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83E7F" w14:textId="77777777" w:rsidR="00FE48E7" w:rsidRDefault="00FE48E7" w:rsidP="00590471">
      <w:r>
        <w:separator/>
      </w:r>
    </w:p>
  </w:endnote>
  <w:endnote w:type="continuationSeparator" w:id="0">
    <w:p w14:paraId="09C33B24" w14:textId="77777777" w:rsidR="00FE48E7" w:rsidRDefault="00FE48E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2731C" w14:textId="77777777" w:rsidR="00FE48E7" w:rsidRDefault="00FE48E7" w:rsidP="00590471">
      <w:r>
        <w:separator/>
      </w:r>
    </w:p>
  </w:footnote>
  <w:footnote w:type="continuationSeparator" w:id="0">
    <w:p w14:paraId="65BA0CDE" w14:textId="77777777" w:rsidR="00FE48E7" w:rsidRDefault="00FE48E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D0326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A759F6" wp14:editId="05330D69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059DC4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6103D4F"/>
    <w:multiLevelType w:val="hybridMultilevel"/>
    <w:tmpl w:val="5E2C5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F0E90"/>
    <w:multiLevelType w:val="hybridMultilevel"/>
    <w:tmpl w:val="A418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A793A"/>
    <w:multiLevelType w:val="hybridMultilevel"/>
    <w:tmpl w:val="0BDAF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3427F"/>
    <w:multiLevelType w:val="hybridMultilevel"/>
    <w:tmpl w:val="7E424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A3167"/>
    <w:multiLevelType w:val="hybridMultilevel"/>
    <w:tmpl w:val="505EB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C324F"/>
    <w:multiLevelType w:val="hybridMultilevel"/>
    <w:tmpl w:val="58E6E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65174"/>
    <w:multiLevelType w:val="hybridMultilevel"/>
    <w:tmpl w:val="23AAA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CD536C"/>
    <w:multiLevelType w:val="hybridMultilevel"/>
    <w:tmpl w:val="46604DC8"/>
    <w:lvl w:ilvl="0" w:tplc="E5BCDDD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8E7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8188B"/>
    <w:rsid w:val="00590471"/>
    <w:rsid w:val="005D01FA"/>
    <w:rsid w:val="00653E17"/>
    <w:rsid w:val="006A08E8"/>
    <w:rsid w:val="006B10B7"/>
    <w:rsid w:val="006D79A8"/>
    <w:rsid w:val="0072353B"/>
    <w:rsid w:val="007575B6"/>
    <w:rsid w:val="007B1041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45B4F"/>
    <w:rsid w:val="00E73AB8"/>
    <w:rsid w:val="00E90A60"/>
    <w:rsid w:val="00EB4B1A"/>
    <w:rsid w:val="00ED47F7"/>
    <w:rsid w:val="00EE7E09"/>
    <w:rsid w:val="00F0223C"/>
    <w:rsid w:val="00F3235D"/>
    <w:rsid w:val="00F32393"/>
    <w:rsid w:val="00F878BD"/>
    <w:rsid w:val="00FE48E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F5C9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s77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D7552EED0F4E53BB0D454FAF770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57BB2-3FA0-4322-AC2A-DB506076C306}"/>
      </w:docPartPr>
      <w:docPartBody>
        <w:p w:rsidR="00000000" w:rsidRDefault="00CC0193">
          <w:pPr>
            <w:pStyle w:val="D1D7552EED0F4E53BB0D454FAF7709C8"/>
          </w:pPr>
          <w:r w:rsidRPr="00AC6C7E">
            <w:t>Experience</w:t>
          </w:r>
        </w:p>
      </w:docPartBody>
    </w:docPart>
    <w:docPart>
      <w:docPartPr>
        <w:name w:val="618E43307EBC454A8D20C5142ED61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47D2B-8D52-4A46-AB31-8835BE3CC771}"/>
      </w:docPartPr>
      <w:docPartBody>
        <w:p w:rsidR="00000000" w:rsidRDefault="00CC0193">
          <w:pPr>
            <w:pStyle w:val="618E43307EBC454A8D20C5142ED6168D"/>
          </w:pPr>
          <w:r w:rsidRPr="00AC6C7E">
            <w:t>Education</w:t>
          </w:r>
        </w:p>
      </w:docPartBody>
    </w:docPart>
    <w:docPart>
      <w:docPartPr>
        <w:name w:val="8CF1E407A96C4FA08879942416210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221C7-EE86-4411-B90A-543528F52B74}"/>
      </w:docPartPr>
      <w:docPartBody>
        <w:p w:rsidR="00000000" w:rsidRDefault="00CC0193">
          <w:pPr>
            <w:pStyle w:val="8CF1E407A96C4FA088799424162104A0"/>
          </w:pPr>
          <w:r w:rsidRPr="00AC6C7E">
            <w:t>References</w:t>
          </w:r>
        </w:p>
      </w:docPartBody>
    </w:docPart>
    <w:docPart>
      <w:docPartPr>
        <w:name w:val="62EF7F0D408141A3BBA394B444A6A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3BB59-D85C-4DF1-84DE-2D8D8534ACE1}"/>
      </w:docPartPr>
      <w:docPartBody>
        <w:p w:rsidR="00000000" w:rsidRDefault="00CC0193">
          <w:pPr>
            <w:pStyle w:val="62EF7F0D408141A3BBA394B444A6A38A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F17AD639204660B4D9A3376470264C">
    <w:name w:val="E1F17AD639204660B4D9A3376470264C"/>
  </w:style>
  <w:style w:type="paragraph" w:customStyle="1" w:styleId="DA76520B9A144A908C75CAA6A4287F37">
    <w:name w:val="DA76520B9A144A908C75CAA6A4287F37"/>
  </w:style>
  <w:style w:type="paragraph" w:customStyle="1" w:styleId="D1D7552EED0F4E53BB0D454FAF7709C8">
    <w:name w:val="D1D7552EED0F4E53BB0D454FAF7709C8"/>
  </w:style>
  <w:style w:type="paragraph" w:customStyle="1" w:styleId="75D12BCBFFFB4330ACEB63E7D396D494">
    <w:name w:val="75D12BCBFFFB4330ACEB63E7D396D494"/>
  </w:style>
  <w:style w:type="paragraph" w:customStyle="1" w:styleId="EEE1D67EC06F459A999901BBCA3AD0B2">
    <w:name w:val="EEE1D67EC06F459A999901BBCA3AD0B2"/>
  </w:style>
  <w:style w:type="paragraph" w:customStyle="1" w:styleId="6B1A9FB0E5A3406A870E56DC70E76478">
    <w:name w:val="6B1A9FB0E5A3406A870E56DC70E76478"/>
  </w:style>
  <w:style w:type="paragraph" w:customStyle="1" w:styleId="97F6D12AA1054D94840F83A9BB8D556A">
    <w:name w:val="97F6D12AA1054D94840F83A9BB8D556A"/>
  </w:style>
  <w:style w:type="paragraph" w:customStyle="1" w:styleId="7449B912861A4C29B8D0DEEAC14D6DA4">
    <w:name w:val="7449B912861A4C29B8D0DEEAC14D6DA4"/>
  </w:style>
  <w:style w:type="paragraph" w:customStyle="1" w:styleId="EBDD081A35C14A6D84772B4FFAAE347E">
    <w:name w:val="EBDD081A35C14A6D84772B4FFAAE347E"/>
  </w:style>
  <w:style w:type="paragraph" w:customStyle="1" w:styleId="460B5310C6494F909F9A653A17658C92">
    <w:name w:val="460B5310C6494F909F9A653A17658C92"/>
  </w:style>
  <w:style w:type="paragraph" w:customStyle="1" w:styleId="08320727CB394B3297BF1AD339DDE599">
    <w:name w:val="08320727CB394B3297BF1AD339DDE599"/>
  </w:style>
  <w:style w:type="paragraph" w:customStyle="1" w:styleId="3A8DB3B2514B42BB8A54FC88FBDB2C1C">
    <w:name w:val="3A8DB3B2514B42BB8A54FC88FBDB2C1C"/>
  </w:style>
  <w:style w:type="paragraph" w:customStyle="1" w:styleId="1B0EB5EE735D46A18B83570D99BCE4B0">
    <w:name w:val="1B0EB5EE735D46A18B83570D99BCE4B0"/>
  </w:style>
  <w:style w:type="paragraph" w:customStyle="1" w:styleId="31AE4B0EF3F1425FB727E3F77B4F356D">
    <w:name w:val="31AE4B0EF3F1425FB727E3F77B4F356D"/>
  </w:style>
  <w:style w:type="paragraph" w:customStyle="1" w:styleId="717BDF7D388C40D1826856FAD92234C8">
    <w:name w:val="717BDF7D388C40D1826856FAD92234C8"/>
  </w:style>
  <w:style w:type="paragraph" w:customStyle="1" w:styleId="6CA54AA3491446C096418BCEC47DED4D">
    <w:name w:val="6CA54AA3491446C096418BCEC47DED4D"/>
  </w:style>
  <w:style w:type="paragraph" w:customStyle="1" w:styleId="E7D1E7666F5F4C3A92150D31B94C38C1">
    <w:name w:val="E7D1E7666F5F4C3A92150D31B94C38C1"/>
  </w:style>
  <w:style w:type="paragraph" w:customStyle="1" w:styleId="514A07B9AB1E43B58D50109C999837EB">
    <w:name w:val="514A07B9AB1E43B58D50109C999837EB"/>
  </w:style>
  <w:style w:type="paragraph" w:customStyle="1" w:styleId="75666B10C4A5475EBDBA79C47A3B987D">
    <w:name w:val="75666B10C4A5475EBDBA79C47A3B987D"/>
  </w:style>
  <w:style w:type="paragraph" w:customStyle="1" w:styleId="618E43307EBC454A8D20C5142ED6168D">
    <w:name w:val="618E43307EBC454A8D20C5142ED6168D"/>
  </w:style>
  <w:style w:type="paragraph" w:customStyle="1" w:styleId="7057418E17C14C42B2D806608789E6FF">
    <w:name w:val="7057418E17C14C42B2D806608789E6FF"/>
  </w:style>
  <w:style w:type="paragraph" w:customStyle="1" w:styleId="88670791A7DA433BB81ECC13F9E8DBE9">
    <w:name w:val="88670791A7DA433BB81ECC13F9E8DBE9"/>
  </w:style>
  <w:style w:type="paragraph" w:customStyle="1" w:styleId="1F337CB0115A4E92B2C9DC33EE19E5C8">
    <w:name w:val="1F337CB0115A4E92B2C9DC33EE19E5C8"/>
  </w:style>
  <w:style w:type="paragraph" w:customStyle="1" w:styleId="137B257F391C4F6D9956B95F713B1637">
    <w:name w:val="137B257F391C4F6D9956B95F713B1637"/>
  </w:style>
  <w:style w:type="paragraph" w:customStyle="1" w:styleId="E4AB98EABA4E4F098E7F9F06C762D643">
    <w:name w:val="E4AB98EABA4E4F098E7F9F06C762D643"/>
  </w:style>
  <w:style w:type="paragraph" w:customStyle="1" w:styleId="49DA8DA897BA4F31A332F9E9DFD34D4A">
    <w:name w:val="49DA8DA897BA4F31A332F9E9DFD34D4A"/>
  </w:style>
  <w:style w:type="paragraph" w:customStyle="1" w:styleId="72B0A0CD7A20408D8895A4BE30F359FE">
    <w:name w:val="72B0A0CD7A20408D8895A4BE30F359FE"/>
  </w:style>
  <w:style w:type="paragraph" w:customStyle="1" w:styleId="8CF1E407A96C4FA088799424162104A0">
    <w:name w:val="8CF1E407A96C4FA088799424162104A0"/>
  </w:style>
  <w:style w:type="paragraph" w:customStyle="1" w:styleId="62EF7F0D408141A3BBA394B444A6A38A">
    <w:name w:val="62EF7F0D408141A3BBA394B444A6A38A"/>
  </w:style>
  <w:style w:type="paragraph" w:customStyle="1" w:styleId="82FF817C315F47688CFE730F6C0EE07B">
    <w:name w:val="82FF817C315F47688CFE730F6C0EE07B"/>
  </w:style>
  <w:style w:type="paragraph" w:customStyle="1" w:styleId="A52C2C6F65E84250AB08BEE0D687C2FE">
    <w:name w:val="A52C2C6F65E84250AB08BEE0D687C2FE"/>
  </w:style>
  <w:style w:type="paragraph" w:customStyle="1" w:styleId="69D2D112EB8A4AF19760F92FFF7AE4B4">
    <w:name w:val="69D2D112EB8A4AF19760F92FFF7AE4B4"/>
  </w:style>
  <w:style w:type="paragraph" w:customStyle="1" w:styleId="8CBEC093966348ABA022E52D2ACC188B">
    <w:name w:val="8CBEC093966348ABA022E52D2ACC188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31363176734B71A35F0517C153EDFF">
    <w:name w:val="AD31363176734B71A35F0517C153E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FB04C5-F923-4DEE-B21C-CECE7607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118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2021-11-14T18:24:00Z</dcterms:created>
  <dcterms:modified xsi:type="dcterms:W3CDTF">2021-11-14T18:56:00Z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