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ayout w:type="fixed"/>
        <w:tblCellMar>
          <w:left w:w="115" w:type="dxa"/>
          <w:right w:w="115" w:type="dxa"/>
        </w:tblCellMar>
        <w:tblLook w:val="0600" w:firstRow="0" w:lastRow="0" w:firstColumn="0" w:lastColumn="0" w:noHBand="1" w:noVBand="1"/>
        <w:tblCaption w:val="Layout table"/>
      </w:tblPr>
      <w:tblGrid>
        <w:gridCol w:w="720"/>
        <w:gridCol w:w="1080"/>
        <w:gridCol w:w="630"/>
        <w:gridCol w:w="720"/>
        <w:gridCol w:w="360"/>
        <w:gridCol w:w="1980"/>
        <w:gridCol w:w="180"/>
        <w:gridCol w:w="630"/>
        <w:gridCol w:w="4480"/>
        <w:gridCol w:w="20"/>
      </w:tblGrid>
      <w:tr w:rsidR="00530CF9" w:rsidRPr="0085363C" w14:paraId="32D97582" w14:textId="77777777" w:rsidTr="00FE145A">
        <w:trPr>
          <w:trHeight w:val="2430"/>
          <w:jc w:val="center"/>
        </w:trPr>
        <w:tc>
          <w:tcPr>
            <w:tcW w:w="1800" w:type="dxa"/>
            <w:gridSpan w:val="2"/>
          </w:tcPr>
          <w:p w14:paraId="2982DBD5" w14:textId="551C641F" w:rsidR="00530CF9" w:rsidRPr="00991F4B" w:rsidRDefault="00E92D94" w:rsidP="003C7741">
            <w:pPr>
              <w:pStyle w:val="Subtitle"/>
            </w:pPr>
            <w:r>
              <w:t>CW</w:t>
            </w:r>
          </w:p>
        </w:tc>
        <w:tc>
          <w:tcPr>
            <w:tcW w:w="9000" w:type="dxa"/>
            <w:gridSpan w:val="8"/>
          </w:tcPr>
          <w:p w14:paraId="05B2AC13" w14:textId="4971E6C8" w:rsidR="00530CF9" w:rsidRDefault="00E92D94" w:rsidP="008954EF">
            <w:pPr>
              <w:pStyle w:val="Title"/>
            </w:pPr>
            <w:r>
              <w:t>Cara Woods, RN, BSN, CEN</w:t>
            </w:r>
          </w:p>
          <w:p w14:paraId="1C3831C1" w14:textId="7407EBD5" w:rsidR="00E92D94" w:rsidRPr="00E92D94" w:rsidRDefault="00E92D94" w:rsidP="00E92D94"/>
        </w:tc>
      </w:tr>
      <w:tr w:rsidR="009F2248" w:rsidRPr="00F079F2" w14:paraId="3B830D13" w14:textId="77777777" w:rsidTr="009D3230">
        <w:trPr>
          <w:gridAfter w:val="1"/>
          <w:wAfter w:w="20" w:type="dxa"/>
          <w:jc w:val="center"/>
        </w:trPr>
        <w:tc>
          <w:tcPr>
            <w:tcW w:w="2430" w:type="dxa"/>
            <w:gridSpan w:val="3"/>
            <w:vMerge w:val="restart"/>
          </w:tcPr>
          <w:p w14:paraId="5B7DBF23" w14:textId="77777777" w:rsidR="009F2248" w:rsidRPr="003C7741" w:rsidRDefault="009667AB" w:rsidP="003C7741">
            <w:pPr>
              <w:pStyle w:val="Heading1Alt"/>
            </w:pPr>
            <w:sdt>
              <w:sdtPr>
                <w:id w:val="1286778952"/>
                <w:placeholder>
                  <w:docPart w:val="7DB9F493D5E1407797290E658AC573CC"/>
                </w:placeholder>
                <w:temporary/>
                <w:showingPlcHdr/>
                <w15:appearance w15:val="hidden"/>
              </w:sdtPr>
              <w:sdtEndPr/>
              <w:sdtContent>
                <w:r w:rsidR="00453566" w:rsidRPr="003C7741">
                  <w:t>Profile</w:t>
                </w:r>
              </w:sdtContent>
            </w:sdt>
          </w:p>
          <w:p w14:paraId="021A836D" w14:textId="280C9306" w:rsidR="009F2248" w:rsidRPr="00BB5950" w:rsidRDefault="00E92D94" w:rsidP="00BD2739">
            <w:pPr>
              <w:pStyle w:val="Whitetext"/>
            </w:pPr>
            <w:r>
              <w:t xml:space="preserve">Ambitious </w:t>
            </w:r>
            <w:r>
              <w:t>R</w:t>
            </w:r>
            <w:r>
              <w:t>egistered Nurse seeking to enhance my educational and professional skills in a dynamic workspace. I thrive in a team environment and look forward to utilizing critical thinking and autonomy to provide creative solutions for customers/patients.</w:t>
            </w:r>
            <w:r>
              <w:t xml:space="preserve"> Accustomed to high stress situations as well as maintaining multiple certifications and degrees.</w:t>
            </w:r>
          </w:p>
        </w:tc>
        <w:tc>
          <w:tcPr>
            <w:tcW w:w="720" w:type="dxa"/>
            <w:vMerge w:val="restart"/>
          </w:tcPr>
          <w:p w14:paraId="4E309AAE" w14:textId="77777777" w:rsidR="009F2248" w:rsidRPr="00BB5950" w:rsidRDefault="009F2248" w:rsidP="00BD2739">
            <w:pPr>
              <w:pStyle w:val="Whitetext"/>
            </w:pPr>
          </w:p>
        </w:tc>
        <w:tc>
          <w:tcPr>
            <w:tcW w:w="360" w:type="dxa"/>
          </w:tcPr>
          <w:p w14:paraId="39AAD3E4" w14:textId="77777777" w:rsidR="009F2248" w:rsidRPr="00F079F2" w:rsidRDefault="009F2248" w:rsidP="00F079F2">
            <w:pPr>
              <w:widowControl w:val="0"/>
              <w:autoSpaceDE w:val="0"/>
              <w:autoSpaceDN w:val="0"/>
              <w:adjustRightInd w:val="0"/>
              <w:ind w:right="680"/>
              <w:rPr>
                <w:rFonts w:ascii="Georgia" w:eastAsia="Times New Roman" w:hAnsi="Georgia" w:cs="Georgia"/>
                <w:color w:val="FFFFFF"/>
                <w:sz w:val="16"/>
              </w:rPr>
            </w:pPr>
          </w:p>
        </w:tc>
        <w:tc>
          <w:tcPr>
            <w:tcW w:w="2160" w:type="dxa"/>
            <w:gridSpan w:val="2"/>
            <w:vMerge w:val="restart"/>
            <w:vAlign w:val="center"/>
          </w:tcPr>
          <w:p w14:paraId="698F91AA" w14:textId="77777777" w:rsidR="009F2248" w:rsidRPr="00F079F2" w:rsidRDefault="009667AB" w:rsidP="00F079F2">
            <w:pPr>
              <w:pStyle w:val="Heading1"/>
            </w:pPr>
            <w:sdt>
              <w:sdtPr>
                <w:id w:val="1639925611"/>
                <w:placeholder>
                  <w:docPart w:val="E0D8E709D27E414F8615217AF3406B4C"/>
                </w:placeholder>
                <w:temporary/>
                <w:showingPlcHdr/>
                <w15:appearance w15:val="hidden"/>
              </w:sdtPr>
              <w:sdtEndPr/>
              <w:sdtContent>
                <w:r w:rsidR="00453566" w:rsidRPr="00F079F2">
                  <w:t>EXPERIENCE</w:t>
                </w:r>
              </w:sdtContent>
            </w:sdt>
          </w:p>
        </w:tc>
        <w:tc>
          <w:tcPr>
            <w:tcW w:w="5110" w:type="dxa"/>
            <w:gridSpan w:val="2"/>
            <w:tcBorders>
              <w:bottom w:val="single" w:sz="12" w:space="0" w:color="4472C4" w:themeColor="accent1"/>
            </w:tcBorders>
          </w:tcPr>
          <w:p w14:paraId="43D41DAB" w14:textId="77777777" w:rsidR="009F2248" w:rsidRPr="00F079F2" w:rsidRDefault="009F2248" w:rsidP="00F079F2">
            <w:pPr>
              <w:widowControl w:val="0"/>
              <w:autoSpaceDE w:val="0"/>
              <w:autoSpaceDN w:val="0"/>
              <w:adjustRightInd w:val="0"/>
              <w:rPr>
                <w:rFonts w:ascii="Georgia" w:eastAsia="Times New Roman" w:hAnsi="Georgia" w:cs="Georgia"/>
                <w:sz w:val="16"/>
              </w:rPr>
            </w:pPr>
          </w:p>
        </w:tc>
      </w:tr>
      <w:tr w:rsidR="009F2248" w:rsidRPr="00F079F2" w14:paraId="560BF103" w14:textId="77777777" w:rsidTr="009D3230">
        <w:trPr>
          <w:gridAfter w:val="1"/>
          <w:wAfter w:w="20" w:type="dxa"/>
          <w:jc w:val="center"/>
        </w:trPr>
        <w:tc>
          <w:tcPr>
            <w:tcW w:w="2430" w:type="dxa"/>
            <w:gridSpan w:val="3"/>
            <w:vMerge/>
          </w:tcPr>
          <w:p w14:paraId="2D997795" w14:textId="77777777" w:rsidR="009F2248" w:rsidRPr="00F079F2" w:rsidRDefault="009F2248" w:rsidP="00F079F2">
            <w:pPr>
              <w:widowControl w:val="0"/>
              <w:kinsoku w:val="0"/>
              <w:overflowPunct w:val="0"/>
              <w:autoSpaceDE w:val="0"/>
              <w:autoSpaceDN w:val="0"/>
              <w:adjustRightInd w:val="0"/>
              <w:spacing w:before="120"/>
              <w:outlineLvl w:val="0"/>
              <w:rPr>
                <w:rFonts w:ascii="Georgia" w:eastAsia="Times New Roman" w:hAnsi="Georgia" w:cs="Georgia"/>
                <w:b/>
                <w:bCs/>
                <w:color w:val="FFFFFF"/>
                <w:sz w:val="24"/>
                <w:szCs w:val="24"/>
              </w:rPr>
            </w:pPr>
          </w:p>
        </w:tc>
        <w:tc>
          <w:tcPr>
            <w:tcW w:w="720" w:type="dxa"/>
            <w:vMerge/>
          </w:tcPr>
          <w:p w14:paraId="738D5542" w14:textId="77777777" w:rsidR="009F2248" w:rsidRPr="00F079F2" w:rsidRDefault="009F2248" w:rsidP="00F079F2">
            <w:pPr>
              <w:widowControl w:val="0"/>
              <w:kinsoku w:val="0"/>
              <w:overflowPunct w:val="0"/>
              <w:autoSpaceDE w:val="0"/>
              <w:autoSpaceDN w:val="0"/>
              <w:adjustRightInd w:val="0"/>
              <w:spacing w:before="120"/>
              <w:outlineLvl w:val="0"/>
              <w:rPr>
                <w:rFonts w:ascii="Georgia" w:eastAsia="Times New Roman" w:hAnsi="Georgia" w:cs="Georgia"/>
                <w:b/>
                <w:bCs/>
                <w:color w:val="FFFFFF"/>
                <w:sz w:val="24"/>
                <w:szCs w:val="24"/>
              </w:rPr>
            </w:pPr>
          </w:p>
        </w:tc>
        <w:tc>
          <w:tcPr>
            <w:tcW w:w="360" w:type="dxa"/>
          </w:tcPr>
          <w:p w14:paraId="100CC5C8" w14:textId="77777777" w:rsidR="009F2248" w:rsidRPr="00F079F2" w:rsidRDefault="009F2248" w:rsidP="00F079F2">
            <w:pPr>
              <w:widowControl w:val="0"/>
              <w:autoSpaceDE w:val="0"/>
              <w:autoSpaceDN w:val="0"/>
              <w:adjustRightInd w:val="0"/>
              <w:rPr>
                <w:rFonts w:ascii="Georgia" w:eastAsia="Times New Roman" w:hAnsi="Georgia" w:cs="Georgia"/>
                <w:sz w:val="16"/>
              </w:rPr>
            </w:pPr>
          </w:p>
        </w:tc>
        <w:tc>
          <w:tcPr>
            <w:tcW w:w="2160" w:type="dxa"/>
            <w:gridSpan w:val="2"/>
            <w:vMerge/>
          </w:tcPr>
          <w:p w14:paraId="550C466C" w14:textId="77777777" w:rsidR="009F2248" w:rsidRPr="00F079F2" w:rsidRDefault="009F2248" w:rsidP="00F079F2">
            <w:pPr>
              <w:widowControl w:val="0"/>
              <w:autoSpaceDE w:val="0"/>
              <w:autoSpaceDN w:val="0"/>
              <w:adjustRightInd w:val="0"/>
              <w:rPr>
                <w:rFonts w:ascii="Georgia" w:eastAsia="Times New Roman" w:hAnsi="Georgia" w:cs="Georgia"/>
              </w:rPr>
            </w:pPr>
          </w:p>
        </w:tc>
        <w:tc>
          <w:tcPr>
            <w:tcW w:w="5110" w:type="dxa"/>
            <w:gridSpan w:val="2"/>
            <w:tcBorders>
              <w:top w:val="single" w:sz="12" w:space="0" w:color="4472C4" w:themeColor="accent1"/>
            </w:tcBorders>
          </w:tcPr>
          <w:p w14:paraId="52F682FC" w14:textId="77777777" w:rsidR="009F2248" w:rsidRPr="00F079F2" w:rsidRDefault="009F2248" w:rsidP="00F079F2">
            <w:pPr>
              <w:widowControl w:val="0"/>
              <w:autoSpaceDE w:val="0"/>
              <w:autoSpaceDN w:val="0"/>
              <w:adjustRightInd w:val="0"/>
              <w:rPr>
                <w:rFonts w:ascii="Georgia" w:eastAsia="Times New Roman" w:hAnsi="Georgia" w:cs="Georgia"/>
                <w:sz w:val="16"/>
              </w:rPr>
            </w:pPr>
          </w:p>
        </w:tc>
      </w:tr>
      <w:tr w:rsidR="009F2248" w:rsidRPr="00F079F2" w14:paraId="6E9ED3D1" w14:textId="77777777" w:rsidTr="00341BD4">
        <w:trPr>
          <w:gridAfter w:val="1"/>
          <w:wAfter w:w="20" w:type="dxa"/>
          <w:trHeight w:val="4269"/>
          <w:jc w:val="center"/>
        </w:trPr>
        <w:tc>
          <w:tcPr>
            <w:tcW w:w="2430" w:type="dxa"/>
            <w:gridSpan w:val="3"/>
            <w:vMerge/>
            <w:tcBorders>
              <w:bottom w:val="nil"/>
            </w:tcBorders>
          </w:tcPr>
          <w:p w14:paraId="2329D669" w14:textId="77777777" w:rsidR="009F2248" w:rsidRPr="00F079F2" w:rsidRDefault="009F2248" w:rsidP="00F079F2">
            <w:pPr>
              <w:widowControl w:val="0"/>
              <w:kinsoku w:val="0"/>
              <w:overflowPunct w:val="0"/>
              <w:autoSpaceDE w:val="0"/>
              <w:autoSpaceDN w:val="0"/>
              <w:adjustRightInd w:val="0"/>
              <w:spacing w:before="120"/>
              <w:outlineLvl w:val="0"/>
              <w:rPr>
                <w:rFonts w:ascii="Georgia" w:eastAsia="Times New Roman" w:hAnsi="Georgia" w:cs="Georgia"/>
                <w:b/>
                <w:bCs/>
                <w:color w:val="FFFFFF"/>
                <w:sz w:val="24"/>
                <w:szCs w:val="24"/>
              </w:rPr>
            </w:pPr>
          </w:p>
        </w:tc>
        <w:tc>
          <w:tcPr>
            <w:tcW w:w="720" w:type="dxa"/>
            <w:vMerge/>
            <w:tcBorders>
              <w:bottom w:val="nil"/>
            </w:tcBorders>
          </w:tcPr>
          <w:p w14:paraId="17133737" w14:textId="77777777" w:rsidR="009F2248" w:rsidRPr="00F079F2" w:rsidRDefault="009F2248" w:rsidP="00F079F2">
            <w:pPr>
              <w:widowControl w:val="0"/>
              <w:kinsoku w:val="0"/>
              <w:overflowPunct w:val="0"/>
              <w:autoSpaceDE w:val="0"/>
              <w:autoSpaceDN w:val="0"/>
              <w:adjustRightInd w:val="0"/>
              <w:spacing w:before="120"/>
              <w:outlineLvl w:val="0"/>
              <w:rPr>
                <w:rFonts w:ascii="Georgia" w:eastAsia="Times New Roman" w:hAnsi="Georgia" w:cs="Georgia"/>
                <w:b/>
                <w:bCs/>
                <w:color w:val="FFFFFF"/>
                <w:sz w:val="24"/>
                <w:szCs w:val="24"/>
              </w:rPr>
            </w:pPr>
          </w:p>
        </w:tc>
        <w:tc>
          <w:tcPr>
            <w:tcW w:w="360" w:type="dxa"/>
            <w:tcBorders>
              <w:bottom w:val="nil"/>
            </w:tcBorders>
          </w:tcPr>
          <w:p w14:paraId="5739EDE1" w14:textId="77777777" w:rsidR="009F2248" w:rsidRPr="00F079F2" w:rsidRDefault="009F2248" w:rsidP="00F079F2">
            <w:pPr>
              <w:widowControl w:val="0"/>
              <w:autoSpaceDE w:val="0"/>
              <w:autoSpaceDN w:val="0"/>
              <w:adjustRightInd w:val="0"/>
              <w:rPr>
                <w:rFonts w:ascii="Georgia" w:eastAsia="Times New Roman" w:hAnsi="Georgia" w:cs="Georgia"/>
                <w:sz w:val="16"/>
              </w:rPr>
            </w:pPr>
          </w:p>
        </w:tc>
        <w:tc>
          <w:tcPr>
            <w:tcW w:w="7270" w:type="dxa"/>
            <w:gridSpan w:val="4"/>
            <w:tcBorders>
              <w:bottom w:val="nil"/>
            </w:tcBorders>
          </w:tcPr>
          <w:p w14:paraId="6467B3B7" w14:textId="0C8E4D97" w:rsidR="009F2248" w:rsidRPr="00250099" w:rsidRDefault="00E92D94" w:rsidP="00250099">
            <w:pPr>
              <w:pStyle w:val="JobDates"/>
            </w:pPr>
            <w:r>
              <w:t>July 2021-Present</w:t>
            </w:r>
          </w:p>
          <w:p w14:paraId="796671A8" w14:textId="638BC21D" w:rsidR="009F2248" w:rsidRDefault="00E92D94" w:rsidP="00C278FE">
            <w:pPr>
              <w:pStyle w:val="JobDescription"/>
            </w:pPr>
            <w:r>
              <w:t>Program Director</w:t>
            </w:r>
            <w:r w:rsidR="00813469" w:rsidRPr="00BC4171">
              <w:t xml:space="preserve"> </w:t>
            </w:r>
            <w:r w:rsidR="009F2248" w:rsidRPr="00BC4171">
              <w:rPr>
                <w:color w:val="4472C4" w:themeColor="accent1"/>
              </w:rPr>
              <w:t>•</w:t>
            </w:r>
            <w:r w:rsidR="009F2248" w:rsidRPr="00BC4171">
              <w:t xml:space="preserve"> </w:t>
            </w:r>
            <w:r>
              <w:t xml:space="preserve">Air Evac </w:t>
            </w:r>
            <w:proofErr w:type="spellStart"/>
            <w:r>
              <w:t>Lifeteam</w:t>
            </w:r>
            <w:proofErr w:type="spellEnd"/>
            <w:r>
              <w:t>, Base 145</w:t>
            </w:r>
            <w:r w:rsidR="00BC4171" w:rsidRPr="00BC4171">
              <w:t xml:space="preserve"> </w:t>
            </w:r>
            <w:r w:rsidR="00BC4171" w:rsidRPr="00BC4171">
              <w:rPr>
                <w:color w:val="4472C4" w:themeColor="accent1"/>
              </w:rPr>
              <w:t>•</w:t>
            </w:r>
            <w:r w:rsidR="00BC4171" w:rsidRPr="00BC4171">
              <w:t xml:space="preserve"> </w:t>
            </w:r>
            <w:r>
              <w:t>Mattoon, IL</w:t>
            </w:r>
          </w:p>
          <w:p w14:paraId="6A2335BC" w14:textId="3242D49B" w:rsidR="009F2248" w:rsidRPr="00250099" w:rsidRDefault="00E92D94" w:rsidP="00250099">
            <w:r>
              <w:t>Manage medical crew including nurses and paramedics. In charge of budget, hiring, scheduling, and maintaining relationships between the base and the local Fire Departments, EMS, Hospitals, etc.</w:t>
            </w:r>
          </w:p>
          <w:p w14:paraId="63D1694D" w14:textId="6C0B00B5" w:rsidR="009F2248" w:rsidRPr="00E112B8" w:rsidRDefault="00E92D94" w:rsidP="00250099">
            <w:pPr>
              <w:pStyle w:val="JobDates"/>
            </w:pPr>
            <w:r>
              <w:t>August 2020-July 2021</w:t>
            </w:r>
          </w:p>
          <w:p w14:paraId="73C1A069" w14:textId="593982B2" w:rsidR="009F2248" w:rsidRDefault="00E92D94" w:rsidP="00C278FE">
            <w:pPr>
              <w:pStyle w:val="JobDescription"/>
            </w:pPr>
            <w:r>
              <w:t>Infection Preventionist</w:t>
            </w:r>
            <w:r w:rsidR="00BC4171" w:rsidRPr="00BC4171">
              <w:t xml:space="preserve"> </w:t>
            </w:r>
            <w:r w:rsidR="00BC4171" w:rsidRPr="00BC4171">
              <w:rPr>
                <w:color w:val="4472C4" w:themeColor="accent1"/>
              </w:rPr>
              <w:t>•</w:t>
            </w:r>
            <w:r w:rsidR="00BC4171" w:rsidRPr="00BC4171">
              <w:t xml:space="preserve"> </w:t>
            </w:r>
            <w:r>
              <w:t>Sarah Bush Lincoln Health Center</w:t>
            </w:r>
            <w:r w:rsidR="00BC4171" w:rsidRPr="00BC4171">
              <w:t xml:space="preserve"> </w:t>
            </w:r>
            <w:r w:rsidR="00BC4171" w:rsidRPr="00BC4171">
              <w:rPr>
                <w:color w:val="4472C4" w:themeColor="accent1"/>
              </w:rPr>
              <w:t>•</w:t>
            </w:r>
            <w:r w:rsidR="00BC4171" w:rsidRPr="00BC4171">
              <w:t xml:space="preserve"> </w:t>
            </w:r>
            <w:r>
              <w:t>Mattoon, IL</w:t>
            </w:r>
          </w:p>
          <w:p w14:paraId="077CEE81" w14:textId="77777777" w:rsidR="00E92D94" w:rsidRPr="0023021B" w:rsidRDefault="00E92D94" w:rsidP="00E92D94">
            <w:r>
              <w:t>Responsible for reporting infectious diseases and surgical sight infections to state and federal entities. Management vaccine delivery to employees. Responsible for reviewing charts for potential ventilator associated events, CAUTI, CLABSI, and other hospital acquired infections .</w:t>
            </w:r>
          </w:p>
          <w:p w14:paraId="5C6F675E" w14:textId="22C5327C" w:rsidR="00E92D94" w:rsidRPr="00E112B8" w:rsidRDefault="00E92D94" w:rsidP="00E92D94">
            <w:pPr>
              <w:pStyle w:val="JobDates"/>
            </w:pPr>
            <w:r>
              <w:t>August 20</w:t>
            </w:r>
            <w:r>
              <w:t>16</w:t>
            </w:r>
            <w:r>
              <w:t>-</w:t>
            </w:r>
            <w:r>
              <w:t>September 2020</w:t>
            </w:r>
          </w:p>
          <w:p w14:paraId="38DD755D" w14:textId="69C59019" w:rsidR="00E92D94" w:rsidRDefault="00E92D94" w:rsidP="00E92D94">
            <w:pPr>
              <w:pStyle w:val="JobDescription"/>
            </w:pPr>
            <w:r>
              <w:t>Flight Nurse</w:t>
            </w:r>
            <w:r w:rsidRPr="00BC4171">
              <w:t xml:space="preserve"> </w:t>
            </w:r>
            <w:r w:rsidRPr="00BC4171">
              <w:rPr>
                <w:color w:val="4472C4" w:themeColor="accent1"/>
              </w:rPr>
              <w:t>•</w:t>
            </w:r>
            <w:r w:rsidRPr="00BC4171">
              <w:t xml:space="preserve"> </w:t>
            </w:r>
            <w:r>
              <w:t xml:space="preserve">Air Evac </w:t>
            </w:r>
            <w:proofErr w:type="spellStart"/>
            <w:r>
              <w:t>Lifeteam</w:t>
            </w:r>
            <w:proofErr w:type="spellEnd"/>
            <w:r>
              <w:t>, Base 138</w:t>
            </w:r>
            <w:r w:rsidRPr="00BC4171">
              <w:t xml:space="preserve"> </w:t>
            </w:r>
            <w:r w:rsidRPr="00BC4171">
              <w:rPr>
                <w:color w:val="4472C4" w:themeColor="accent1"/>
              </w:rPr>
              <w:t>•</w:t>
            </w:r>
            <w:r w:rsidRPr="00BC4171">
              <w:t xml:space="preserve"> </w:t>
            </w:r>
            <w:r>
              <w:t>Harrisburg, IL</w:t>
            </w:r>
          </w:p>
          <w:p w14:paraId="6633DC7F" w14:textId="426AB297" w:rsidR="00E92D94" w:rsidRPr="00250099" w:rsidRDefault="00E92D94" w:rsidP="00E92D94">
            <w:r>
              <w:t>Responsible for the transport and care of critically ill and/or injured patients. Operated with a partner to assess and treat various conditions and maintain complex medical equipment. Proficient in endotracheal intubation, ventilator management, RSI, post-intubation management, trauma care, etc.</w:t>
            </w:r>
          </w:p>
        </w:tc>
      </w:tr>
      <w:tr w:rsidR="009F2248" w:rsidRPr="00F079F2" w14:paraId="544DE8FD" w14:textId="77777777" w:rsidTr="009F2248">
        <w:trPr>
          <w:gridAfter w:val="1"/>
          <w:wAfter w:w="20" w:type="dxa"/>
          <w:jc w:val="center"/>
        </w:trPr>
        <w:tc>
          <w:tcPr>
            <w:tcW w:w="720" w:type="dxa"/>
            <w:vMerge w:val="restart"/>
          </w:tcPr>
          <w:p w14:paraId="5E30F767" w14:textId="77777777" w:rsidR="009F2248" w:rsidRPr="00F079F2" w:rsidRDefault="009F2248" w:rsidP="00453566">
            <w:pPr>
              <w:rPr>
                <w:rFonts w:ascii="Georgia" w:hAnsi="Georgia" w:cs="Georgia"/>
                <w:color w:val="FFFFFF"/>
                <w:szCs w:val="24"/>
              </w:rPr>
            </w:pPr>
            <w:r w:rsidRPr="00F079F2">
              <w:rPr>
                <w:noProof/>
              </w:rPr>
              <w:drawing>
                <wp:inline distT="0" distB="0" distL="0" distR="0" wp14:anchorId="2131EC44" wp14:editId="1341A3DA">
                  <wp:extent cx="190800" cy="255600"/>
                  <wp:effectExtent l="0" t="0" r="0" b="0"/>
                  <wp:docPr id="1" name="Picture 1" descr="GP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0800" cy="255600"/>
                          </a:xfrm>
                          <a:prstGeom prst="rect">
                            <a:avLst/>
                          </a:prstGeom>
                        </pic:spPr>
                      </pic:pic>
                    </a:graphicData>
                  </a:graphic>
                </wp:inline>
              </w:drawing>
            </w:r>
          </w:p>
        </w:tc>
        <w:tc>
          <w:tcPr>
            <w:tcW w:w="2430" w:type="dxa"/>
            <w:gridSpan w:val="3"/>
            <w:vMerge w:val="restart"/>
          </w:tcPr>
          <w:p w14:paraId="17901BA3" w14:textId="77777777" w:rsidR="009F2248" w:rsidRDefault="009667AB" w:rsidP="009F2248">
            <w:pPr>
              <w:pStyle w:val="Heading2"/>
            </w:pPr>
            <w:sdt>
              <w:sdtPr>
                <w:id w:val="1714144530"/>
                <w:placeholder>
                  <w:docPart w:val="7B229BF85B0C487DBC472C46B4169195"/>
                </w:placeholder>
                <w:temporary/>
                <w:showingPlcHdr/>
                <w15:appearance w15:val="hidden"/>
              </w:sdtPr>
              <w:sdtEndPr/>
              <w:sdtContent>
                <w:r w:rsidR="00453566" w:rsidRPr="5ADB5689">
                  <w:t>ADDRESS</w:t>
                </w:r>
              </w:sdtContent>
            </w:sdt>
          </w:p>
          <w:p w14:paraId="79EFB4FE" w14:textId="77777777" w:rsidR="00E92D94" w:rsidRDefault="00E92D94" w:rsidP="00E92D94">
            <w:pPr>
              <w:pStyle w:val="Whitetext"/>
              <w:ind w:right="680"/>
            </w:pPr>
            <w:r>
              <w:t>123 South Hickory Street, Louisville, IL 62858</w:t>
            </w:r>
          </w:p>
          <w:p w14:paraId="5080D133" w14:textId="77777777" w:rsidR="00E92D94" w:rsidRDefault="00E92D94" w:rsidP="00E92D94"/>
          <w:p w14:paraId="0E81014D" w14:textId="2D20704C" w:rsidR="00E92D94" w:rsidRPr="00E92D94" w:rsidRDefault="00E92D94" w:rsidP="00E92D94"/>
        </w:tc>
        <w:tc>
          <w:tcPr>
            <w:tcW w:w="360" w:type="dxa"/>
          </w:tcPr>
          <w:p w14:paraId="061BAC96" w14:textId="77777777" w:rsidR="009F2248" w:rsidRPr="00F079F2" w:rsidRDefault="009F2248" w:rsidP="00F079F2">
            <w:pPr>
              <w:widowControl w:val="0"/>
              <w:autoSpaceDE w:val="0"/>
              <w:autoSpaceDN w:val="0"/>
              <w:adjustRightInd w:val="0"/>
              <w:rPr>
                <w:rFonts w:ascii="Georgia" w:eastAsia="Times New Roman" w:hAnsi="Georgia" w:cs="Georgia"/>
                <w:sz w:val="16"/>
              </w:rPr>
            </w:pPr>
          </w:p>
        </w:tc>
        <w:tc>
          <w:tcPr>
            <w:tcW w:w="1980" w:type="dxa"/>
            <w:vMerge w:val="restart"/>
            <w:vAlign w:val="center"/>
          </w:tcPr>
          <w:p w14:paraId="6EB8A026" w14:textId="77777777" w:rsidR="009F2248" w:rsidRPr="00F079F2" w:rsidRDefault="009667AB" w:rsidP="00F079F2">
            <w:pPr>
              <w:pStyle w:val="Heading1"/>
            </w:pPr>
            <w:sdt>
              <w:sdtPr>
                <w:id w:val="-1050452347"/>
                <w:placeholder>
                  <w:docPart w:val="AD7187CF8D444163855F184015387AF1"/>
                </w:placeholder>
                <w:temporary/>
                <w:showingPlcHdr/>
                <w15:appearance w15:val="hidden"/>
              </w:sdtPr>
              <w:sdtEndPr/>
              <w:sdtContent>
                <w:r w:rsidR="00453566" w:rsidRPr="00F079F2">
                  <w:t>EDUCATION</w:t>
                </w:r>
              </w:sdtContent>
            </w:sdt>
          </w:p>
        </w:tc>
        <w:tc>
          <w:tcPr>
            <w:tcW w:w="5290" w:type="dxa"/>
            <w:gridSpan w:val="3"/>
            <w:tcBorders>
              <w:bottom w:val="single" w:sz="12" w:space="0" w:color="4472C4" w:themeColor="accent1"/>
            </w:tcBorders>
          </w:tcPr>
          <w:p w14:paraId="3BE4D1B5" w14:textId="77777777" w:rsidR="009F2248" w:rsidRPr="00F079F2" w:rsidRDefault="009F2248" w:rsidP="00F079F2">
            <w:pPr>
              <w:widowControl w:val="0"/>
              <w:autoSpaceDE w:val="0"/>
              <w:autoSpaceDN w:val="0"/>
              <w:adjustRightInd w:val="0"/>
              <w:rPr>
                <w:rFonts w:ascii="Georgia" w:eastAsia="Times New Roman" w:hAnsi="Georgia" w:cs="Georgia"/>
                <w:sz w:val="16"/>
              </w:rPr>
            </w:pPr>
          </w:p>
        </w:tc>
      </w:tr>
      <w:tr w:rsidR="009F2248" w:rsidRPr="00F079F2" w14:paraId="025CF1FB" w14:textId="77777777" w:rsidTr="009F2248">
        <w:trPr>
          <w:gridAfter w:val="1"/>
          <w:wAfter w:w="20" w:type="dxa"/>
          <w:jc w:val="center"/>
        </w:trPr>
        <w:tc>
          <w:tcPr>
            <w:tcW w:w="720" w:type="dxa"/>
            <w:vMerge/>
          </w:tcPr>
          <w:p w14:paraId="4BF022C0" w14:textId="77777777" w:rsidR="009F2248" w:rsidRPr="00F079F2" w:rsidRDefault="009F2248" w:rsidP="00EF7D1A">
            <w:pPr>
              <w:pStyle w:val="Whitetext"/>
              <w:ind w:right="680"/>
              <w:rPr>
                <w:rFonts w:ascii="Georgia" w:hAnsi="Georgia" w:cs="Georgia"/>
                <w:b/>
                <w:bCs/>
                <w:color w:val="FFFFFF"/>
                <w:sz w:val="16"/>
                <w:szCs w:val="24"/>
              </w:rPr>
            </w:pPr>
          </w:p>
        </w:tc>
        <w:tc>
          <w:tcPr>
            <w:tcW w:w="2430" w:type="dxa"/>
            <w:gridSpan w:val="3"/>
            <w:vMerge/>
          </w:tcPr>
          <w:p w14:paraId="56720EB8" w14:textId="77777777" w:rsidR="009F2248" w:rsidRPr="00F079F2" w:rsidRDefault="009F2248" w:rsidP="00EF7D1A">
            <w:pPr>
              <w:pStyle w:val="Whitetext"/>
              <w:ind w:right="680"/>
              <w:rPr>
                <w:rFonts w:ascii="Georgia" w:hAnsi="Georgia" w:cs="Georgia"/>
                <w:b/>
                <w:bCs/>
                <w:color w:val="FFFFFF"/>
                <w:sz w:val="16"/>
                <w:szCs w:val="24"/>
              </w:rPr>
            </w:pPr>
          </w:p>
        </w:tc>
        <w:tc>
          <w:tcPr>
            <w:tcW w:w="360" w:type="dxa"/>
          </w:tcPr>
          <w:p w14:paraId="70AB830E" w14:textId="77777777" w:rsidR="009F2248" w:rsidRPr="00F079F2" w:rsidRDefault="009F2248" w:rsidP="00F079F2">
            <w:pPr>
              <w:widowControl w:val="0"/>
              <w:autoSpaceDE w:val="0"/>
              <w:autoSpaceDN w:val="0"/>
              <w:adjustRightInd w:val="0"/>
              <w:rPr>
                <w:rFonts w:ascii="Georgia" w:eastAsia="Times New Roman" w:hAnsi="Georgia" w:cs="Georgia"/>
                <w:sz w:val="16"/>
              </w:rPr>
            </w:pPr>
          </w:p>
        </w:tc>
        <w:tc>
          <w:tcPr>
            <w:tcW w:w="1980" w:type="dxa"/>
            <w:vMerge/>
          </w:tcPr>
          <w:p w14:paraId="7ECFA499" w14:textId="77777777" w:rsidR="009F2248" w:rsidRPr="00F079F2" w:rsidRDefault="009F2248" w:rsidP="00F079F2">
            <w:pPr>
              <w:widowControl w:val="0"/>
              <w:autoSpaceDE w:val="0"/>
              <w:autoSpaceDN w:val="0"/>
              <w:adjustRightInd w:val="0"/>
              <w:rPr>
                <w:rFonts w:ascii="Georgia" w:eastAsia="Times New Roman" w:hAnsi="Georgia" w:cs="Georgia"/>
              </w:rPr>
            </w:pPr>
          </w:p>
        </w:tc>
        <w:tc>
          <w:tcPr>
            <w:tcW w:w="5290" w:type="dxa"/>
            <w:gridSpan w:val="3"/>
            <w:tcBorders>
              <w:top w:val="single" w:sz="12" w:space="0" w:color="4472C4" w:themeColor="accent1"/>
            </w:tcBorders>
          </w:tcPr>
          <w:p w14:paraId="7EEA6CCD" w14:textId="77777777" w:rsidR="009F2248" w:rsidRPr="00F079F2" w:rsidRDefault="009F2248" w:rsidP="00F079F2">
            <w:pPr>
              <w:widowControl w:val="0"/>
              <w:autoSpaceDE w:val="0"/>
              <w:autoSpaceDN w:val="0"/>
              <w:adjustRightInd w:val="0"/>
              <w:rPr>
                <w:rFonts w:ascii="Georgia" w:eastAsia="Times New Roman" w:hAnsi="Georgia" w:cs="Georgia"/>
                <w:sz w:val="16"/>
              </w:rPr>
            </w:pPr>
          </w:p>
        </w:tc>
      </w:tr>
      <w:tr w:rsidR="009F2248" w:rsidRPr="00F079F2" w14:paraId="0CB935B5" w14:textId="77777777" w:rsidTr="00953E51">
        <w:trPr>
          <w:gridAfter w:val="1"/>
          <w:wAfter w:w="20" w:type="dxa"/>
          <w:trHeight w:val="522"/>
          <w:jc w:val="center"/>
        </w:trPr>
        <w:tc>
          <w:tcPr>
            <w:tcW w:w="720" w:type="dxa"/>
            <w:vMerge/>
          </w:tcPr>
          <w:p w14:paraId="42BBE740" w14:textId="77777777" w:rsidR="009F2248" w:rsidRPr="00F079F2" w:rsidRDefault="009F2248" w:rsidP="00EF7D1A">
            <w:pPr>
              <w:pStyle w:val="Whitetext"/>
              <w:ind w:right="680"/>
              <w:rPr>
                <w:rFonts w:ascii="Georgia" w:hAnsi="Georgia" w:cs="Georgia"/>
                <w:b/>
                <w:bCs/>
                <w:color w:val="FFFFFF"/>
                <w:sz w:val="24"/>
                <w:szCs w:val="24"/>
              </w:rPr>
            </w:pPr>
          </w:p>
        </w:tc>
        <w:tc>
          <w:tcPr>
            <w:tcW w:w="2430" w:type="dxa"/>
            <w:gridSpan w:val="3"/>
            <w:vMerge/>
          </w:tcPr>
          <w:p w14:paraId="3DA35D84" w14:textId="77777777" w:rsidR="009F2248" w:rsidRPr="00F079F2" w:rsidRDefault="009F2248" w:rsidP="00EF7D1A">
            <w:pPr>
              <w:pStyle w:val="Whitetext"/>
              <w:ind w:right="680"/>
              <w:rPr>
                <w:rFonts w:ascii="Georgia" w:hAnsi="Georgia" w:cs="Georgia"/>
                <w:b/>
                <w:bCs/>
                <w:color w:val="FFFFFF"/>
                <w:sz w:val="24"/>
                <w:szCs w:val="24"/>
              </w:rPr>
            </w:pPr>
          </w:p>
        </w:tc>
        <w:tc>
          <w:tcPr>
            <w:tcW w:w="360" w:type="dxa"/>
            <w:vMerge w:val="restart"/>
          </w:tcPr>
          <w:p w14:paraId="3F476493" w14:textId="77777777" w:rsidR="009F2248" w:rsidRPr="00F079F2" w:rsidRDefault="009F2248" w:rsidP="00F079F2">
            <w:pPr>
              <w:widowControl w:val="0"/>
              <w:autoSpaceDE w:val="0"/>
              <w:autoSpaceDN w:val="0"/>
              <w:adjustRightInd w:val="0"/>
              <w:rPr>
                <w:rFonts w:ascii="Georgia" w:eastAsia="Times New Roman" w:hAnsi="Georgia" w:cs="Georgia"/>
                <w:sz w:val="16"/>
              </w:rPr>
            </w:pPr>
          </w:p>
        </w:tc>
        <w:tc>
          <w:tcPr>
            <w:tcW w:w="7270" w:type="dxa"/>
            <w:gridSpan w:val="4"/>
            <w:vMerge w:val="restart"/>
          </w:tcPr>
          <w:p w14:paraId="30EA2A27" w14:textId="389BDE51" w:rsidR="009F2248" w:rsidRPr="00F079F2" w:rsidRDefault="00E92D94" w:rsidP="00C278FE">
            <w:pPr>
              <w:pStyle w:val="JobDescription"/>
            </w:pPr>
            <w:r>
              <w:t>Lakeview College of Nursing</w:t>
            </w:r>
            <w:r w:rsidR="00BC4171" w:rsidRPr="00BC4171">
              <w:t xml:space="preserve"> </w:t>
            </w:r>
            <w:r w:rsidR="00BC4171" w:rsidRPr="00BC4171">
              <w:rPr>
                <w:color w:val="4472C4" w:themeColor="accent1"/>
              </w:rPr>
              <w:t>•</w:t>
            </w:r>
            <w:r w:rsidR="00BC4171" w:rsidRPr="00BC4171">
              <w:t xml:space="preserve"> </w:t>
            </w:r>
            <w:r>
              <w:t>Charleston, IL</w:t>
            </w:r>
          </w:p>
          <w:p w14:paraId="265457CE" w14:textId="305B9948" w:rsidR="00E92D94" w:rsidRPr="00E92D94" w:rsidRDefault="00E92D94" w:rsidP="00E92D94">
            <w:pPr>
              <w:pStyle w:val="JobDescription"/>
            </w:pPr>
            <w:r>
              <w:t>December 2013</w:t>
            </w:r>
            <w:r w:rsidR="00BC4171" w:rsidRPr="00BC4171">
              <w:t xml:space="preserve"> </w:t>
            </w:r>
            <w:r w:rsidR="00BC4171" w:rsidRPr="00BC4171">
              <w:rPr>
                <w:color w:val="4472C4" w:themeColor="accent1"/>
              </w:rPr>
              <w:t>•</w:t>
            </w:r>
            <w:r w:rsidR="00BC4171" w:rsidRPr="00BC4171">
              <w:t xml:space="preserve"> </w:t>
            </w:r>
            <w:r>
              <w:t>Bachelor of Science in Nursing</w:t>
            </w:r>
          </w:p>
        </w:tc>
      </w:tr>
      <w:tr w:rsidR="00953E51" w:rsidRPr="00F079F2" w14:paraId="025D865D" w14:textId="77777777" w:rsidTr="009F2248">
        <w:trPr>
          <w:gridAfter w:val="1"/>
          <w:wAfter w:w="20" w:type="dxa"/>
          <w:trHeight w:val="453"/>
          <w:jc w:val="center"/>
        </w:trPr>
        <w:tc>
          <w:tcPr>
            <w:tcW w:w="720" w:type="dxa"/>
            <w:vMerge w:val="restart"/>
          </w:tcPr>
          <w:p w14:paraId="384E1940" w14:textId="77777777" w:rsidR="00953E51" w:rsidRPr="00F079F2" w:rsidRDefault="00953E51" w:rsidP="00EF7D1A">
            <w:pPr>
              <w:pStyle w:val="Whitetext"/>
              <w:rPr>
                <w:rFonts w:ascii="Georgia" w:hAnsi="Georgia" w:cs="Georgia"/>
                <w:b/>
                <w:bCs/>
                <w:color w:val="FFFFFF"/>
                <w:sz w:val="24"/>
                <w:szCs w:val="24"/>
              </w:rPr>
            </w:pPr>
            <w:r w:rsidRPr="00F079F2">
              <w:rPr>
                <w:noProof/>
                <w:sz w:val="16"/>
              </w:rPr>
              <w:drawing>
                <wp:inline distT="0" distB="0" distL="0" distR="0" wp14:anchorId="5837B00B" wp14:editId="6B698BA2">
                  <wp:extent cx="190500" cy="266700"/>
                  <wp:effectExtent l="0" t="0" r="0" b="0"/>
                  <wp:docPr id="36" name="Picture 36"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0500" cy="266700"/>
                          </a:xfrm>
                          <a:prstGeom prst="rect">
                            <a:avLst/>
                          </a:prstGeom>
                        </pic:spPr>
                      </pic:pic>
                    </a:graphicData>
                  </a:graphic>
                </wp:inline>
              </w:drawing>
            </w:r>
          </w:p>
        </w:tc>
        <w:tc>
          <w:tcPr>
            <w:tcW w:w="2430" w:type="dxa"/>
            <w:gridSpan w:val="3"/>
            <w:vMerge w:val="restart"/>
          </w:tcPr>
          <w:p w14:paraId="272B8471" w14:textId="77777777" w:rsidR="00953E51" w:rsidRDefault="009667AB" w:rsidP="009F2248">
            <w:pPr>
              <w:pStyle w:val="Heading2"/>
            </w:pPr>
            <w:sdt>
              <w:sdtPr>
                <w:id w:val="2017649413"/>
                <w:placeholder>
                  <w:docPart w:val="EC400A7C2BFE486893BE89AD72F660F6"/>
                </w:placeholder>
                <w:temporary/>
                <w:showingPlcHdr/>
                <w15:appearance w15:val="hidden"/>
              </w:sdtPr>
              <w:sdtEndPr/>
              <w:sdtContent>
                <w:r w:rsidR="00453566" w:rsidRPr="5ADB5689">
                  <w:t>PHONE</w:t>
                </w:r>
              </w:sdtContent>
            </w:sdt>
          </w:p>
          <w:p w14:paraId="4B84B4DF" w14:textId="1EBA561F" w:rsidR="00953E51" w:rsidRPr="00F079F2" w:rsidRDefault="00E92D94" w:rsidP="009F2248">
            <w:pPr>
              <w:pStyle w:val="Whitetext"/>
              <w:rPr>
                <w:rFonts w:ascii="Georgia" w:hAnsi="Georgia" w:cs="Georgia"/>
                <w:b/>
                <w:bCs/>
                <w:color w:val="FFFFFF"/>
                <w:sz w:val="24"/>
                <w:szCs w:val="24"/>
              </w:rPr>
            </w:pPr>
            <w:r>
              <w:t>(618)553-6704</w:t>
            </w:r>
          </w:p>
        </w:tc>
        <w:tc>
          <w:tcPr>
            <w:tcW w:w="360" w:type="dxa"/>
            <w:vMerge/>
          </w:tcPr>
          <w:p w14:paraId="3D1BB657" w14:textId="77777777" w:rsidR="00953E51" w:rsidRPr="00F079F2" w:rsidRDefault="00953E51" w:rsidP="00F079F2">
            <w:pPr>
              <w:widowControl w:val="0"/>
              <w:autoSpaceDE w:val="0"/>
              <w:autoSpaceDN w:val="0"/>
              <w:adjustRightInd w:val="0"/>
              <w:rPr>
                <w:rFonts w:ascii="Georgia" w:eastAsia="Times New Roman" w:hAnsi="Georgia" w:cs="Georgia"/>
                <w:sz w:val="16"/>
              </w:rPr>
            </w:pPr>
          </w:p>
        </w:tc>
        <w:tc>
          <w:tcPr>
            <w:tcW w:w="7270" w:type="dxa"/>
            <w:gridSpan w:val="4"/>
            <w:vMerge/>
          </w:tcPr>
          <w:p w14:paraId="6B2EED96" w14:textId="77777777" w:rsidR="00953E51" w:rsidRDefault="00953E51" w:rsidP="00C278FE">
            <w:pPr>
              <w:pStyle w:val="JobDescription"/>
            </w:pPr>
          </w:p>
        </w:tc>
      </w:tr>
      <w:tr w:rsidR="00953E51" w:rsidRPr="00F079F2" w14:paraId="2AEDEA4B" w14:textId="77777777" w:rsidTr="009F2248">
        <w:trPr>
          <w:gridAfter w:val="1"/>
          <w:wAfter w:w="20" w:type="dxa"/>
          <w:jc w:val="center"/>
        </w:trPr>
        <w:tc>
          <w:tcPr>
            <w:tcW w:w="720" w:type="dxa"/>
            <w:vMerge/>
          </w:tcPr>
          <w:p w14:paraId="58F83C6E" w14:textId="77777777" w:rsidR="00953E51" w:rsidRPr="00F079F2" w:rsidRDefault="00953E51" w:rsidP="00EF7D1A">
            <w:pPr>
              <w:pStyle w:val="Whitetext"/>
              <w:rPr>
                <w:rFonts w:ascii="Georgia" w:hAnsi="Georgia" w:cs="Georgia"/>
                <w:b/>
                <w:bCs/>
                <w:color w:val="FFFFFF"/>
                <w:sz w:val="14"/>
                <w:szCs w:val="24"/>
              </w:rPr>
            </w:pPr>
          </w:p>
        </w:tc>
        <w:tc>
          <w:tcPr>
            <w:tcW w:w="2430" w:type="dxa"/>
            <w:gridSpan w:val="3"/>
            <w:vMerge/>
          </w:tcPr>
          <w:p w14:paraId="46332CF7" w14:textId="77777777" w:rsidR="00953E51" w:rsidRPr="00F079F2" w:rsidRDefault="00953E51" w:rsidP="009F2248">
            <w:pPr>
              <w:pStyle w:val="Whitetext"/>
              <w:rPr>
                <w:rFonts w:ascii="Georgia" w:hAnsi="Georgia" w:cs="Georgia"/>
                <w:b/>
                <w:bCs/>
                <w:color w:val="FFFFFF"/>
                <w:sz w:val="14"/>
                <w:szCs w:val="24"/>
              </w:rPr>
            </w:pPr>
          </w:p>
        </w:tc>
        <w:tc>
          <w:tcPr>
            <w:tcW w:w="360" w:type="dxa"/>
          </w:tcPr>
          <w:p w14:paraId="3450EAE1" w14:textId="77777777" w:rsidR="00953E51" w:rsidRPr="00F079F2" w:rsidRDefault="00953E51" w:rsidP="009F2248">
            <w:pPr>
              <w:pStyle w:val="Whitetext"/>
            </w:pPr>
          </w:p>
        </w:tc>
        <w:tc>
          <w:tcPr>
            <w:tcW w:w="2790" w:type="dxa"/>
            <w:gridSpan w:val="3"/>
            <w:vMerge w:val="restart"/>
            <w:vAlign w:val="center"/>
          </w:tcPr>
          <w:p w14:paraId="1F4F89D7" w14:textId="77777777" w:rsidR="00953E51" w:rsidRPr="00F079F2" w:rsidRDefault="009667AB" w:rsidP="00F079F2">
            <w:pPr>
              <w:pStyle w:val="Heading1"/>
            </w:pPr>
            <w:sdt>
              <w:sdtPr>
                <w:id w:val="51209044"/>
                <w:placeholder>
                  <w:docPart w:val="D275A8C53D7A4E0A822A25B2BC2CC646"/>
                </w:placeholder>
                <w:temporary/>
                <w:showingPlcHdr/>
                <w15:appearance w15:val="hidden"/>
              </w:sdtPr>
              <w:sdtEndPr/>
              <w:sdtContent>
                <w:r w:rsidR="002E4E62">
                  <w:t>key skills and characteristics</w:t>
                </w:r>
              </w:sdtContent>
            </w:sdt>
          </w:p>
        </w:tc>
        <w:tc>
          <w:tcPr>
            <w:tcW w:w="4480" w:type="dxa"/>
            <w:tcBorders>
              <w:bottom w:val="single" w:sz="12" w:space="0" w:color="4472C4" w:themeColor="accent1"/>
            </w:tcBorders>
          </w:tcPr>
          <w:p w14:paraId="4967B740" w14:textId="77777777" w:rsidR="00953E51" w:rsidRPr="00F079F2" w:rsidRDefault="00953E51" w:rsidP="009F2248">
            <w:pPr>
              <w:pStyle w:val="Whitetext"/>
            </w:pPr>
          </w:p>
        </w:tc>
      </w:tr>
      <w:tr w:rsidR="00953E51" w:rsidRPr="00F079F2" w14:paraId="1EE2C2F0" w14:textId="77777777" w:rsidTr="0062109A">
        <w:trPr>
          <w:gridAfter w:val="1"/>
          <w:wAfter w:w="20" w:type="dxa"/>
          <w:trHeight w:val="489"/>
          <w:jc w:val="center"/>
        </w:trPr>
        <w:tc>
          <w:tcPr>
            <w:tcW w:w="720" w:type="dxa"/>
            <w:vMerge/>
            <w:tcBorders>
              <w:bottom w:val="nil"/>
            </w:tcBorders>
          </w:tcPr>
          <w:p w14:paraId="04420323" w14:textId="77777777" w:rsidR="00953E51" w:rsidRPr="00F079F2" w:rsidRDefault="00953E51" w:rsidP="00F079F2">
            <w:pPr>
              <w:widowControl w:val="0"/>
              <w:kinsoku w:val="0"/>
              <w:overflowPunct w:val="0"/>
              <w:autoSpaceDE w:val="0"/>
              <w:autoSpaceDN w:val="0"/>
              <w:adjustRightInd w:val="0"/>
              <w:spacing w:before="120"/>
              <w:outlineLvl w:val="0"/>
              <w:rPr>
                <w:rFonts w:ascii="Georgia" w:eastAsia="Times New Roman" w:hAnsi="Georgia" w:cs="Georgia"/>
                <w:b/>
                <w:bCs/>
                <w:color w:val="FFFFFF"/>
                <w:sz w:val="14"/>
                <w:szCs w:val="24"/>
              </w:rPr>
            </w:pPr>
          </w:p>
        </w:tc>
        <w:tc>
          <w:tcPr>
            <w:tcW w:w="2430" w:type="dxa"/>
            <w:gridSpan w:val="3"/>
            <w:vMerge/>
            <w:tcBorders>
              <w:bottom w:val="nil"/>
            </w:tcBorders>
          </w:tcPr>
          <w:p w14:paraId="737EF88E" w14:textId="77777777" w:rsidR="00953E51" w:rsidRPr="00F079F2" w:rsidRDefault="00953E51" w:rsidP="00F079F2">
            <w:pPr>
              <w:widowControl w:val="0"/>
              <w:kinsoku w:val="0"/>
              <w:overflowPunct w:val="0"/>
              <w:autoSpaceDE w:val="0"/>
              <w:autoSpaceDN w:val="0"/>
              <w:adjustRightInd w:val="0"/>
              <w:spacing w:before="120"/>
              <w:outlineLvl w:val="0"/>
              <w:rPr>
                <w:rFonts w:ascii="Georgia" w:eastAsia="Times New Roman" w:hAnsi="Georgia" w:cs="Georgia"/>
                <w:b/>
                <w:bCs/>
                <w:color w:val="FFFFFF"/>
                <w:sz w:val="14"/>
                <w:szCs w:val="24"/>
              </w:rPr>
            </w:pPr>
          </w:p>
        </w:tc>
        <w:tc>
          <w:tcPr>
            <w:tcW w:w="360" w:type="dxa"/>
            <w:tcBorders>
              <w:bottom w:val="nil"/>
            </w:tcBorders>
          </w:tcPr>
          <w:p w14:paraId="69124B2E" w14:textId="77777777" w:rsidR="00953E51" w:rsidRPr="00F079F2" w:rsidRDefault="00953E51" w:rsidP="009F2248">
            <w:pPr>
              <w:pStyle w:val="Whitetext"/>
            </w:pPr>
          </w:p>
        </w:tc>
        <w:tc>
          <w:tcPr>
            <w:tcW w:w="2790" w:type="dxa"/>
            <w:gridSpan w:val="3"/>
            <w:vMerge/>
            <w:tcBorders>
              <w:bottom w:val="nil"/>
            </w:tcBorders>
          </w:tcPr>
          <w:p w14:paraId="7DDB1D9E" w14:textId="77777777" w:rsidR="00953E51" w:rsidRPr="00F079F2" w:rsidRDefault="00953E51" w:rsidP="00F079F2">
            <w:pPr>
              <w:widowControl w:val="0"/>
              <w:autoSpaceDE w:val="0"/>
              <w:autoSpaceDN w:val="0"/>
              <w:adjustRightInd w:val="0"/>
              <w:rPr>
                <w:rFonts w:ascii="Georgia" w:eastAsia="Times New Roman" w:hAnsi="Georgia" w:cs="Georgia"/>
              </w:rPr>
            </w:pPr>
          </w:p>
        </w:tc>
        <w:tc>
          <w:tcPr>
            <w:tcW w:w="4480" w:type="dxa"/>
            <w:tcBorders>
              <w:top w:val="single" w:sz="12" w:space="0" w:color="4472C4" w:themeColor="accent1"/>
              <w:bottom w:val="nil"/>
            </w:tcBorders>
          </w:tcPr>
          <w:p w14:paraId="5A0C248B" w14:textId="77777777" w:rsidR="00953E51" w:rsidRPr="00F079F2" w:rsidRDefault="00953E51" w:rsidP="009F2248">
            <w:pPr>
              <w:pStyle w:val="Whitetext"/>
            </w:pPr>
          </w:p>
        </w:tc>
      </w:tr>
      <w:tr w:rsidR="009F2248" w:rsidRPr="00F079F2" w14:paraId="4664AFE8" w14:textId="77777777" w:rsidTr="009F2248">
        <w:trPr>
          <w:gridAfter w:val="1"/>
          <w:wAfter w:w="20" w:type="dxa"/>
          <w:trHeight w:val="405"/>
          <w:jc w:val="center"/>
        </w:trPr>
        <w:tc>
          <w:tcPr>
            <w:tcW w:w="720" w:type="dxa"/>
          </w:tcPr>
          <w:p w14:paraId="7C5D2DE0" w14:textId="77777777" w:rsidR="009F2248" w:rsidRPr="00F079F2" w:rsidRDefault="009F2248" w:rsidP="00F079F2">
            <w:pPr>
              <w:widowControl w:val="0"/>
              <w:kinsoku w:val="0"/>
              <w:overflowPunct w:val="0"/>
              <w:autoSpaceDE w:val="0"/>
              <w:autoSpaceDN w:val="0"/>
              <w:adjustRightInd w:val="0"/>
              <w:spacing w:before="120"/>
              <w:outlineLvl w:val="0"/>
              <w:rPr>
                <w:rFonts w:ascii="Georgia" w:eastAsia="Times New Roman" w:hAnsi="Georgia" w:cs="Georgia"/>
                <w:b/>
                <w:bCs/>
                <w:color w:val="FFFFFF"/>
                <w:sz w:val="14"/>
                <w:szCs w:val="24"/>
              </w:rPr>
            </w:pPr>
            <w:r w:rsidRPr="00F079F2">
              <w:rPr>
                <w:noProof/>
              </w:rPr>
              <w:drawing>
                <wp:inline distT="0" distB="0" distL="0" distR="0" wp14:anchorId="4B1EA66F" wp14:editId="71E3CF68">
                  <wp:extent cx="266700" cy="177800"/>
                  <wp:effectExtent l="0" t="0" r="0" b="0"/>
                  <wp:docPr id="37" name="Picture 37" descr="ema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6700" cy="177800"/>
                          </a:xfrm>
                          <a:prstGeom prst="rect">
                            <a:avLst/>
                          </a:prstGeom>
                        </pic:spPr>
                      </pic:pic>
                    </a:graphicData>
                  </a:graphic>
                </wp:inline>
              </w:drawing>
            </w:r>
          </w:p>
        </w:tc>
        <w:tc>
          <w:tcPr>
            <w:tcW w:w="2430" w:type="dxa"/>
            <w:gridSpan w:val="3"/>
          </w:tcPr>
          <w:p w14:paraId="1DB5EF86" w14:textId="77777777" w:rsidR="009F2248" w:rsidRDefault="009667AB" w:rsidP="009F2248">
            <w:pPr>
              <w:pStyle w:val="Heading2"/>
            </w:pPr>
            <w:sdt>
              <w:sdtPr>
                <w:id w:val="1609540426"/>
                <w:placeholder>
                  <w:docPart w:val="D52C9B12F0CE4FC8855280F2E11E7E07"/>
                </w:placeholder>
                <w:temporary/>
                <w:showingPlcHdr/>
                <w15:appearance w15:val="hidden"/>
              </w:sdtPr>
              <w:sdtEndPr/>
              <w:sdtContent>
                <w:r w:rsidR="00453566" w:rsidRPr="5ADB5689">
                  <w:t>EMAIL</w:t>
                </w:r>
              </w:sdtContent>
            </w:sdt>
          </w:p>
          <w:p w14:paraId="67B2B8FA" w14:textId="7E221F33" w:rsidR="009F2248" w:rsidRPr="00F079F2" w:rsidRDefault="00E92D94" w:rsidP="009F2248">
            <w:pPr>
              <w:pStyle w:val="Whitetext"/>
              <w:rPr>
                <w:rFonts w:ascii="Georgia" w:hAnsi="Georgia" w:cs="Georgia"/>
                <w:b/>
                <w:bCs/>
                <w:color w:val="FFFFFF"/>
                <w:sz w:val="14"/>
                <w:szCs w:val="24"/>
              </w:rPr>
            </w:pPr>
            <w:r>
              <w:t>clwoods0715@outlook.com</w:t>
            </w:r>
          </w:p>
        </w:tc>
        <w:tc>
          <w:tcPr>
            <w:tcW w:w="360" w:type="dxa"/>
          </w:tcPr>
          <w:p w14:paraId="4E6F2BBB" w14:textId="77777777" w:rsidR="009F2248" w:rsidRPr="00F079F2" w:rsidRDefault="009F2248" w:rsidP="00F079F2">
            <w:pPr>
              <w:widowControl w:val="0"/>
              <w:autoSpaceDE w:val="0"/>
              <w:autoSpaceDN w:val="0"/>
              <w:adjustRightInd w:val="0"/>
              <w:rPr>
                <w:rFonts w:ascii="Georgia" w:eastAsia="Times New Roman" w:hAnsi="Georgia" w:cs="Georgia"/>
                <w:sz w:val="16"/>
              </w:rPr>
            </w:pPr>
          </w:p>
        </w:tc>
        <w:tc>
          <w:tcPr>
            <w:tcW w:w="7270" w:type="dxa"/>
            <w:gridSpan w:val="4"/>
          </w:tcPr>
          <w:p w14:paraId="0CE3BC6D" w14:textId="3B63E441" w:rsidR="002E4E62" w:rsidRDefault="00E92D94" w:rsidP="00E92D94">
            <w:pPr>
              <w:pStyle w:val="ListParagraph"/>
              <w:ind w:left="0"/>
            </w:pPr>
            <w:r>
              <w:t>Time Management</w:t>
            </w:r>
          </w:p>
          <w:p w14:paraId="02386EC1" w14:textId="27EA35FF" w:rsidR="00E92D94" w:rsidRDefault="00E92D94" w:rsidP="00E92D94">
            <w:pPr>
              <w:pStyle w:val="ListParagraph"/>
              <w:ind w:left="0"/>
            </w:pPr>
            <w:r>
              <w:t>Critical Thinking</w:t>
            </w:r>
          </w:p>
          <w:p w14:paraId="5F263C0B" w14:textId="769D8490" w:rsidR="00E92D94" w:rsidRDefault="00E92D94" w:rsidP="00E92D94">
            <w:pPr>
              <w:pStyle w:val="ListParagraph"/>
              <w:ind w:left="0"/>
            </w:pPr>
            <w:r>
              <w:t>Critical Care Including: Vent Management, Central Line Management, Trauma Care</w:t>
            </w:r>
          </w:p>
          <w:p w14:paraId="13F38273" w14:textId="0DD8FE35" w:rsidR="00E92D94" w:rsidRPr="00EC0F76" w:rsidRDefault="00E92D94" w:rsidP="00E92D94">
            <w:pPr>
              <w:pStyle w:val="ListParagraph"/>
              <w:ind w:left="0"/>
            </w:pPr>
            <w:r>
              <w:t>Additional Certifications: PHRN, CEN, BLS, ACLS, PALS, TNCC, PHTLS</w:t>
            </w:r>
          </w:p>
          <w:p w14:paraId="17C046B1" w14:textId="77777777" w:rsidR="009F2248" w:rsidRPr="00EC0F76" w:rsidRDefault="009F2248" w:rsidP="00EC0F76">
            <w:pPr>
              <w:pStyle w:val="ListParagraph"/>
              <w:ind w:left="0"/>
            </w:pPr>
          </w:p>
        </w:tc>
      </w:tr>
    </w:tbl>
    <w:p w14:paraId="4B3090DB" w14:textId="77777777" w:rsidR="00CE6104" w:rsidRPr="0006568A" w:rsidRDefault="00CE6104" w:rsidP="001C169F"/>
    <w:sectPr w:rsidR="00CE6104" w:rsidRPr="0006568A" w:rsidSect="0085363C">
      <w:headerReference w:type="default" r:id="rId14"/>
      <w:pgSz w:w="12240" w:h="15840" w:code="1"/>
      <w:pgMar w:top="720" w:right="720" w:bottom="720" w:left="72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4BBBE" w14:textId="77777777" w:rsidR="009667AB" w:rsidRDefault="009667AB" w:rsidP="0085363C">
      <w:r>
        <w:separator/>
      </w:r>
    </w:p>
  </w:endnote>
  <w:endnote w:type="continuationSeparator" w:id="0">
    <w:p w14:paraId="06EF264F" w14:textId="77777777" w:rsidR="009667AB" w:rsidRDefault="009667AB" w:rsidP="00853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96F06139-E4B7-4299-A0EA-436B684E4B84}"/>
    <w:embedBold r:id="rId2" w:fontKey="{9D28F6B5-09ED-46FA-BADC-3FF024967C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9D30C6E7-14D6-42DD-A4FF-37486F589F73}"/>
  </w:font>
  <w:font w:name="Georgia">
    <w:panose1 w:val="02040502050405020303"/>
    <w:charset w:val="00"/>
    <w:family w:val="roman"/>
    <w:pitch w:val="variable"/>
    <w:sig w:usb0="00000287" w:usb1="00000000" w:usb2="00000000" w:usb3="00000000" w:csb0="0000009F" w:csb1="00000000"/>
    <w:embedRegular r:id="rId4" w:fontKey="{73C1BBD3-9E0B-4239-B860-563864019B24}"/>
    <w:embedBold r:id="rId5" w:fontKey="{4E3D0630-53D7-40DF-844C-6971EDF26A72}"/>
    <w:embedItalic r:id="rId6" w:fontKey="{80415AE7-D602-4034-95D7-A2759FE9CD0A}"/>
  </w:font>
  <w:font w:name="Consolas">
    <w:panose1 w:val="020B0609020204030204"/>
    <w:charset w:val="00"/>
    <w:family w:val="modern"/>
    <w:pitch w:val="fixed"/>
    <w:sig w:usb0="E00002FF" w:usb1="0000FCFF" w:usb2="00000001" w:usb3="00000000" w:csb0="0000019F" w:csb1="00000000"/>
    <w:embedRegular r:id="rId7" w:fontKey="{826D2591-3461-4162-880B-335825BD555B}"/>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04633" w14:textId="77777777" w:rsidR="009667AB" w:rsidRDefault="009667AB" w:rsidP="0085363C">
      <w:r>
        <w:separator/>
      </w:r>
    </w:p>
  </w:footnote>
  <w:footnote w:type="continuationSeparator" w:id="0">
    <w:p w14:paraId="67319987" w14:textId="77777777" w:rsidR="009667AB" w:rsidRDefault="009667AB" w:rsidP="008536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01CFF" w14:textId="77777777" w:rsidR="0085363C" w:rsidRDefault="0085363C">
    <w:pPr>
      <w:pStyle w:val="Header"/>
    </w:pPr>
    <w:r>
      <mc:AlternateContent>
        <mc:Choice Requires="wpg">
          <w:drawing>
            <wp:anchor distT="0" distB="0" distL="114300" distR="114300" simplePos="0" relativeHeight="251660288" behindDoc="1" locked="0" layoutInCell="1" allowOverlap="1" wp14:anchorId="2B784A4A" wp14:editId="40C6B127">
              <wp:simplePos x="0" y="0"/>
              <wp:positionH relativeFrom="page">
                <wp:align>left</wp:align>
              </wp:positionH>
              <wp:positionV relativeFrom="page">
                <wp:align>top</wp:align>
              </wp:positionV>
              <wp:extent cx="2585720" cy="9358630"/>
              <wp:effectExtent l="0" t="0" r="2540" b="8255"/>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85720" cy="9358630"/>
                        <a:chOff x="0" y="0"/>
                        <a:chExt cx="2585720" cy="9358630"/>
                      </a:xfrm>
                    </wpg:grpSpPr>
                    <wps:wsp>
                      <wps:cNvPr id="33" name="Freeform 3" descr="Header accent box"/>
                      <wps:cNvSpPr>
                        <a:spLocks/>
                      </wps:cNvSpPr>
                      <wps:spPr bwMode="auto">
                        <a:xfrm>
                          <a:off x="548640" y="0"/>
                          <a:ext cx="960120" cy="1755648"/>
                        </a:xfrm>
                        <a:custGeom>
                          <a:avLst/>
                          <a:gdLst>
                            <a:gd name="T0" fmla="*/ 0 w 1506"/>
                            <a:gd name="T1" fmla="*/ 2757 h 2757"/>
                            <a:gd name="T2" fmla="*/ 1505 w 1506"/>
                            <a:gd name="T3" fmla="*/ 2757 h 2757"/>
                            <a:gd name="T4" fmla="*/ 1505 w 1506"/>
                            <a:gd name="T5" fmla="*/ 0 h 2757"/>
                            <a:gd name="T6" fmla="*/ 0 w 1506"/>
                            <a:gd name="T7" fmla="*/ 0 h 2757"/>
                            <a:gd name="T8" fmla="*/ 0 w 1506"/>
                            <a:gd name="T9" fmla="*/ 2757 h 2757"/>
                          </a:gdLst>
                          <a:ahLst/>
                          <a:cxnLst>
                            <a:cxn ang="0">
                              <a:pos x="T0" y="T1"/>
                            </a:cxn>
                            <a:cxn ang="0">
                              <a:pos x="T2" y="T3"/>
                            </a:cxn>
                            <a:cxn ang="0">
                              <a:pos x="T4" y="T5"/>
                            </a:cxn>
                            <a:cxn ang="0">
                              <a:pos x="T6" y="T7"/>
                            </a:cxn>
                            <a:cxn ang="0">
                              <a:pos x="T8" y="T9"/>
                            </a:cxn>
                          </a:cxnLst>
                          <a:rect l="0" t="0" r="r" b="b"/>
                          <a:pathLst>
                            <a:path w="1506" h="2757">
                              <a:moveTo>
                                <a:pt x="0" y="2757"/>
                              </a:moveTo>
                              <a:lnTo>
                                <a:pt x="1505" y="2757"/>
                              </a:lnTo>
                              <a:lnTo>
                                <a:pt x="1505" y="0"/>
                              </a:lnTo>
                              <a:lnTo>
                                <a:pt x="0" y="0"/>
                              </a:lnTo>
                              <a:lnTo>
                                <a:pt x="0" y="2757"/>
                              </a:lnTo>
                              <a:close/>
                            </a:path>
                          </a:pathLst>
                        </a:custGeom>
                        <a:solidFill>
                          <a:schemeClr val="accent1"/>
                        </a:solidFill>
                        <a:ln>
                          <a:noFill/>
                        </a:ln>
                      </wps:spPr>
                      <wps:bodyPr rot="0" vert="horz" wrap="square" lIns="91440" tIns="45720" rIns="91440" bIns="45720" anchor="t" anchorCtr="0" upright="1">
                        <a:noAutofit/>
                      </wps:bodyPr>
                    </wps:wsp>
                    <wps:wsp>
                      <wps:cNvPr id="17" name="Freeform 7" descr="Side panel accent box"/>
                      <wps:cNvSpPr>
                        <a:spLocks/>
                      </wps:cNvSpPr>
                      <wps:spPr bwMode="auto">
                        <a:xfrm>
                          <a:off x="0" y="2133600"/>
                          <a:ext cx="2585720" cy="7225030"/>
                        </a:xfrm>
                        <a:custGeom>
                          <a:avLst/>
                          <a:gdLst>
                            <a:gd name="T0" fmla="*/ 0 w 4077"/>
                            <a:gd name="T1" fmla="*/ 11388 h 11389"/>
                            <a:gd name="T2" fmla="*/ 4076 w 4077"/>
                            <a:gd name="T3" fmla="*/ 11388 h 11389"/>
                            <a:gd name="T4" fmla="*/ 4076 w 4077"/>
                            <a:gd name="T5" fmla="*/ 0 h 11389"/>
                            <a:gd name="T6" fmla="*/ 0 w 4077"/>
                            <a:gd name="T7" fmla="*/ 0 h 11389"/>
                            <a:gd name="T8" fmla="*/ 0 w 4077"/>
                            <a:gd name="T9" fmla="*/ 11388 h 113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77" h="11389">
                              <a:moveTo>
                                <a:pt x="0" y="11388"/>
                              </a:moveTo>
                              <a:lnTo>
                                <a:pt x="4076" y="11388"/>
                              </a:lnTo>
                              <a:lnTo>
                                <a:pt x="4076" y="0"/>
                              </a:lnTo>
                              <a:lnTo>
                                <a:pt x="0" y="0"/>
                              </a:lnTo>
                              <a:lnTo>
                                <a:pt x="0" y="11388"/>
                              </a:lnTo>
                              <a:close/>
                            </a:path>
                          </a:pathLst>
                        </a:custGeom>
                        <a:solidFill>
                          <a:schemeClr val="accent1"/>
                        </a:solidFill>
                        <a:ln>
                          <a:noFill/>
                        </a:ln>
                      </wps:spPr>
                      <wps:bodyPr rot="0" vert="horz" wrap="square" lIns="91440" tIns="45720" rIns="91440" bIns="45720" anchor="t" anchorCtr="0" upright="1">
                        <a:noAutofit/>
                      </wps:bodyPr>
                    </wps:wsp>
                  </wpg:wgp>
                </a:graphicData>
              </a:graphic>
              <wp14:sizeRelH relativeFrom="page">
                <wp14:pctWidth>33300</wp14:pctWidth>
              </wp14:sizeRelH>
              <wp14:sizeRelV relativeFrom="page">
                <wp14:pctHeight>93100</wp14:pctHeight>
              </wp14:sizeRelV>
            </wp:anchor>
          </w:drawing>
        </mc:Choice>
        <mc:Fallback>
          <w:pict>
            <v:group w14:anchorId="2CBFC729" id="Group 2" o:spid="_x0000_s1026" alt="&quot;&quot;" style="position:absolute;margin-left:0;margin-top:0;width:203.6pt;height:736.9pt;z-index:-251656192;mso-width-percent:333;mso-height-percent:931;mso-position-horizontal:left;mso-position-horizontal-relative:page;mso-position-vertical:top;mso-position-vertical-relative:page;mso-width-percent:333;mso-height-percent:931" coordsize="25857,93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">
              <v:shape id="Freeform 3" o:spid="_x0000_s1027" alt="Header accent box" style="position:absolute;left:5486;width:9601;height:17556;visibility:visible;mso-wrap-style:square;v-text-anchor:top" coordsize="1506,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" path="m,2757r1505,l1505,,,,,2757xe" fillcolor="#4472c4 [3204]" stroked="f">
                <v:path arrowok="t" o:connecttype="custom" o:connectlocs="0,1755648;959482,1755648;959482,0;0,0;0,1755648" o:connectangles="0,0,0,0,0"/>
              </v:shape>
              <v:shape id="Freeform 7" o:spid="_x0000_s1028" alt="Side panel accent box" style="position:absolute;top:21336;width:25857;height:72250;visibility:visible;mso-wrap-style:square;v-text-anchor:top" coordsize="4077,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" path="m,11388r4076,l4076,,,,,11388xe" fillcolor="#4472c4 [3204]" stroked="f">
                <v:path arrowok="t" o:connecttype="custom" o:connectlocs="0,7224396;2585086,7224396;2585086,0;0,0;0,7224396" o:connectangles="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7E17886"/>
    <w:multiLevelType w:val="hybridMultilevel"/>
    <w:tmpl w:val="F300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C982D79"/>
    <w:multiLevelType w:val="hybridMultilevel"/>
    <w:tmpl w:val="83EEB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20"/>
  </w:num>
  <w:num w:numId="7">
    <w:abstractNumId w:val="6"/>
  </w:num>
  <w:num w:numId="8">
    <w:abstractNumId w:val="10"/>
  </w:num>
  <w:num w:numId="9">
    <w:abstractNumId w:val="18"/>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3"/>
  </w:num>
  <w:num w:numId="19">
    <w:abstractNumId w:val="19"/>
  </w:num>
  <w:num w:numId="20">
    <w:abstractNumId w:val="14"/>
  </w:num>
  <w:num w:numId="21">
    <w:abstractNumId w:val="21"/>
  </w:num>
  <w:num w:numId="22">
    <w:abstractNumId w:val="4"/>
  </w:num>
  <w:num w:numId="23">
    <w:abstractNumId w:val="17"/>
  </w:num>
  <w:num w:numId="24">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D94"/>
    <w:rsid w:val="00052382"/>
    <w:rsid w:val="00062B92"/>
    <w:rsid w:val="0006568A"/>
    <w:rsid w:val="00076F0F"/>
    <w:rsid w:val="00084253"/>
    <w:rsid w:val="000946A4"/>
    <w:rsid w:val="000D1F49"/>
    <w:rsid w:val="00114F7F"/>
    <w:rsid w:val="0011628D"/>
    <w:rsid w:val="00134884"/>
    <w:rsid w:val="001727CA"/>
    <w:rsid w:val="00185A73"/>
    <w:rsid w:val="00187D40"/>
    <w:rsid w:val="0019660E"/>
    <w:rsid w:val="001C169F"/>
    <w:rsid w:val="001D6D0A"/>
    <w:rsid w:val="0020364D"/>
    <w:rsid w:val="002336C5"/>
    <w:rsid w:val="00235E00"/>
    <w:rsid w:val="00250099"/>
    <w:rsid w:val="00261E32"/>
    <w:rsid w:val="002666D0"/>
    <w:rsid w:val="002C1B12"/>
    <w:rsid w:val="002C56E6"/>
    <w:rsid w:val="002D39A5"/>
    <w:rsid w:val="002E4E62"/>
    <w:rsid w:val="00337774"/>
    <w:rsid w:val="00341570"/>
    <w:rsid w:val="003552CB"/>
    <w:rsid w:val="00361691"/>
    <w:rsid w:val="00361E11"/>
    <w:rsid w:val="00376B65"/>
    <w:rsid w:val="00381581"/>
    <w:rsid w:val="0039390A"/>
    <w:rsid w:val="003C7741"/>
    <w:rsid w:val="003E0132"/>
    <w:rsid w:val="003E255B"/>
    <w:rsid w:val="003E6A45"/>
    <w:rsid w:val="003F0847"/>
    <w:rsid w:val="0040090B"/>
    <w:rsid w:val="00433F80"/>
    <w:rsid w:val="00453566"/>
    <w:rsid w:val="0046302A"/>
    <w:rsid w:val="00487D2D"/>
    <w:rsid w:val="004A3E0B"/>
    <w:rsid w:val="004D5D62"/>
    <w:rsid w:val="005112D0"/>
    <w:rsid w:val="005117FD"/>
    <w:rsid w:val="00530CF9"/>
    <w:rsid w:val="00531C1F"/>
    <w:rsid w:val="005513D9"/>
    <w:rsid w:val="00553514"/>
    <w:rsid w:val="00577E06"/>
    <w:rsid w:val="005964DB"/>
    <w:rsid w:val="005A3BF7"/>
    <w:rsid w:val="005D349D"/>
    <w:rsid w:val="005F0033"/>
    <w:rsid w:val="005F2035"/>
    <w:rsid w:val="005F7990"/>
    <w:rsid w:val="00632608"/>
    <w:rsid w:val="0063739C"/>
    <w:rsid w:val="0064068F"/>
    <w:rsid w:val="006A49DC"/>
    <w:rsid w:val="006F7713"/>
    <w:rsid w:val="007319F7"/>
    <w:rsid w:val="007520D7"/>
    <w:rsid w:val="00763C21"/>
    <w:rsid w:val="00765AB9"/>
    <w:rsid w:val="00770F25"/>
    <w:rsid w:val="007A35A8"/>
    <w:rsid w:val="007B0A85"/>
    <w:rsid w:val="007C5ECB"/>
    <w:rsid w:val="007C6A52"/>
    <w:rsid w:val="007F4F17"/>
    <w:rsid w:val="00813469"/>
    <w:rsid w:val="0082043E"/>
    <w:rsid w:val="00834772"/>
    <w:rsid w:val="0085363C"/>
    <w:rsid w:val="008954EF"/>
    <w:rsid w:val="008D5B16"/>
    <w:rsid w:val="008E203A"/>
    <w:rsid w:val="00912231"/>
    <w:rsid w:val="0091229C"/>
    <w:rsid w:val="0091349D"/>
    <w:rsid w:val="0091410E"/>
    <w:rsid w:val="009351CB"/>
    <w:rsid w:val="00940E73"/>
    <w:rsid w:val="00953E51"/>
    <w:rsid w:val="009667AB"/>
    <w:rsid w:val="0098597D"/>
    <w:rsid w:val="00987A55"/>
    <w:rsid w:val="00991F4B"/>
    <w:rsid w:val="00993F60"/>
    <w:rsid w:val="009C5621"/>
    <w:rsid w:val="009D3230"/>
    <w:rsid w:val="009E3F07"/>
    <w:rsid w:val="009F2248"/>
    <w:rsid w:val="009F619A"/>
    <w:rsid w:val="009F6DDE"/>
    <w:rsid w:val="009F7C20"/>
    <w:rsid w:val="00A2266E"/>
    <w:rsid w:val="00A370A8"/>
    <w:rsid w:val="00AD5725"/>
    <w:rsid w:val="00AE106F"/>
    <w:rsid w:val="00AF056A"/>
    <w:rsid w:val="00B04190"/>
    <w:rsid w:val="00B34D8F"/>
    <w:rsid w:val="00B62AB7"/>
    <w:rsid w:val="00BB1AC0"/>
    <w:rsid w:val="00BB5950"/>
    <w:rsid w:val="00BC4171"/>
    <w:rsid w:val="00BD2739"/>
    <w:rsid w:val="00BD4753"/>
    <w:rsid w:val="00BD5CB1"/>
    <w:rsid w:val="00BE62EE"/>
    <w:rsid w:val="00C003BA"/>
    <w:rsid w:val="00C278FE"/>
    <w:rsid w:val="00C43D41"/>
    <w:rsid w:val="00C4481A"/>
    <w:rsid w:val="00C46878"/>
    <w:rsid w:val="00C75B47"/>
    <w:rsid w:val="00C94B21"/>
    <w:rsid w:val="00CB4A51"/>
    <w:rsid w:val="00CD4532"/>
    <w:rsid w:val="00CD47B0"/>
    <w:rsid w:val="00CE2C1C"/>
    <w:rsid w:val="00CE6104"/>
    <w:rsid w:val="00CE7918"/>
    <w:rsid w:val="00CF6676"/>
    <w:rsid w:val="00D16163"/>
    <w:rsid w:val="00D62C7C"/>
    <w:rsid w:val="00DB3FAD"/>
    <w:rsid w:val="00DD1D6F"/>
    <w:rsid w:val="00DF100B"/>
    <w:rsid w:val="00E112B8"/>
    <w:rsid w:val="00E55A25"/>
    <w:rsid w:val="00E61C09"/>
    <w:rsid w:val="00E84BB7"/>
    <w:rsid w:val="00E92D94"/>
    <w:rsid w:val="00EB3B58"/>
    <w:rsid w:val="00EB516C"/>
    <w:rsid w:val="00EC0F76"/>
    <w:rsid w:val="00EC19CF"/>
    <w:rsid w:val="00EC7359"/>
    <w:rsid w:val="00EE3054"/>
    <w:rsid w:val="00EE3EC6"/>
    <w:rsid w:val="00EE6C6F"/>
    <w:rsid w:val="00EF7D1A"/>
    <w:rsid w:val="00F00606"/>
    <w:rsid w:val="00F01256"/>
    <w:rsid w:val="00F05525"/>
    <w:rsid w:val="00F079F2"/>
    <w:rsid w:val="00F11874"/>
    <w:rsid w:val="00F206FB"/>
    <w:rsid w:val="00F478C7"/>
    <w:rsid w:val="00F97EBC"/>
    <w:rsid w:val="00FC7475"/>
    <w:rsid w:val="00FE145A"/>
    <w:rsid w:val="00FE78A0"/>
    <w:rsid w:val="5ADB5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50461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8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3E255B"/>
  </w:style>
  <w:style w:type="paragraph" w:styleId="Heading1">
    <w:name w:val="heading 1"/>
    <w:basedOn w:val="Normal"/>
    <w:link w:val="Heading1Char"/>
    <w:uiPriority w:val="1"/>
    <w:qFormat/>
    <w:rsid w:val="00991F4B"/>
    <w:pPr>
      <w:spacing w:before="120" w:after="120"/>
      <w:outlineLvl w:val="0"/>
    </w:pPr>
    <w:rPr>
      <w:b/>
      <w:caps/>
      <w:color w:val="4472C4" w:themeColor="accent1"/>
      <w:sz w:val="24"/>
    </w:rPr>
  </w:style>
  <w:style w:type="paragraph" w:styleId="Heading2">
    <w:name w:val="heading 2"/>
    <w:basedOn w:val="Normal"/>
    <w:next w:val="Normal"/>
    <w:link w:val="Heading2Char"/>
    <w:uiPriority w:val="1"/>
    <w:qFormat/>
    <w:rsid w:val="00FE145A"/>
    <w:pPr>
      <w:keepNext/>
      <w:spacing w:after="0"/>
      <w:outlineLvl w:val="1"/>
    </w:pPr>
    <w:rPr>
      <w:rFonts w:asciiTheme="majorHAnsi" w:hAnsiTheme="majorHAnsi"/>
      <w:b/>
      <w:bCs/>
      <w:color w:val="FFFFFF" w:themeColor="background1"/>
      <w:sz w:val="20"/>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91F4B"/>
    <w:rPr>
      <w:b/>
      <w:caps/>
      <w:color w:val="4472C4" w:themeColor="accent1"/>
      <w:sz w:val="24"/>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FE145A"/>
    <w:rPr>
      <w:rFonts w:asciiTheme="majorHAnsi" w:hAnsiTheme="majorHAnsi"/>
      <w:b/>
      <w:bCs/>
      <w:color w:val="FFFFFF" w:themeColor="background1"/>
      <w:sz w:val="20"/>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85363C"/>
    <w:pPr>
      <w:tabs>
        <w:tab w:val="center" w:pos="4680"/>
        <w:tab w:val="right" w:pos="9360"/>
      </w:tabs>
    </w:pPr>
    <w:rPr>
      <w:noProof/>
      <w:color w:val="44546A" w:themeColor="text2"/>
      <w:sz w:val="16"/>
      <w:szCs w:val="24"/>
    </w:rPr>
  </w:style>
  <w:style w:type="character" w:customStyle="1" w:styleId="HeaderChar">
    <w:name w:val="Header Char"/>
    <w:basedOn w:val="DefaultParagraphFont"/>
    <w:link w:val="Header"/>
    <w:uiPriority w:val="99"/>
    <w:semiHidden/>
    <w:rsid w:val="00A2266E"/>
    <w:rPr>
      <w:noProof/>
      <w:color w:val="44546A" w:themeColor="text2"/>
      <w:sz w:val="16"/>
      <w:szCs w:val="24"/>
    </w:rPr>
  </w:style>
  <w:style w:type="paragraph" w:styleId="Footer">
    <w:name w:val="footer"/>
    <w:basedOn w:val="Normal"/>
    <w:link w:val="FooterChar"/>
    <w:uiPriority w:val="99"/>
    <w:semiHidden/>
    <w:rsid w:val="0085363C"/>
    <w:pPr>
      <w:tabs>
        <w:tab w:val="center" w:pos="4680"/>
        <w:tab w:val="right" w:pos="9810"/>
      </w:tabs>
    </w:pPr>
    <w:rPr>
      <w:color w:val="8496B0" w:themeColor="text2" w:themeTint="99"/>
      <w:sz w:val="18"/>
      <w:szCs w:val="24"/>
    </w:rPr>
  </w:style>
  <w:style w:type="character" w:customStyle="1" w:styleId="FooterChar">
    <w:name w:val="Footer Char"/>
    <w:basedOn w:val="DefaultParagraphFont"/>
    <w:link w:val="Footer"/>
    <w:uiPriority w:val="99"/>
    <w:semiHidden/>
    <w:rsid w:val="00A2266E"/>
    <w:rPr>
      <w:color w:val="8496B0"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rPr>
  </w:style>
  <w:style w:type="paragraph" w:styleId="Title">
    <w:name w:val="Title"/>
    <w:basedOn w:val="Normal"/>
    <w:next w:val="Normal"/>
    <w:link w:val="TitleChar"/>
    <w:uiPriority w:val="10"/>
    <w:qFormat/>
    <w:rsid w:val="00991F4B"/>
    <w:pPr>
      <w:widowControl w:val="0"/>
      <w:kinsoku w:val="0"/>
      <w:overflowPunct w:val="0"/>
      <w:autoSpaceDE w:val="0"/>
      <w:autoSpaceDN w:val="0"/>
      <w:adjustRightInd w:val="0"/>
    </w:pPr>
    <w:rPr>
      <w:rFonts w:asciiTheme="majorHAnsi" w:eastAsia="Times New Roman" w:hAnsiTheme="majorHAnsi" w:cs="Georgia"/>
      <w:b/>
      <w:bCs/>
      <w:color w:val="4472C4" w:themeColor="accent1"/>
      <w:sz w:val="48"/>
      <w:szCs w:val="51"/>
    </w:rPr>
  </w:style>
  <w:style w:type="character" w:customStyle="1" w:styleId="TitleChar">
    <w:name w:val="Title Char"/>
    <w:basedOn w:val="DefaultParagraphFont"/>
    <w:link w:val="Title"/>
    <w:uiPriority w:val="10"/>
    <w:rsid w:val="00991F4B"/>
    <w:rPr>
      <w:rFonts w:asciiTheme="majorHAnsi" w:eastAsia="Times New Roman" w:hAnsiTheme="majorHAnsi" w:cs="Georgia"/>
      <w:b/>
      <w:bCs/>
      <w:color w:val="4472C4" w:themeColor="accent1"/>
      <w:sz w:val="48"/>
      <w:szCs w:val="51"/>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Theme="majorHAnsi" w:hAnsiTheme="majorHAnsi"/>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954F72"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next w:val="Normal"/>
    <w:uiPriority w:val="1"/>
    <w:qFormat/>
    <w:rsid w:val="003C7741"/>
    <w:pPr>
      <w:widowControl w:val="0"/>
      <w:kinsoku w:val="0"/>
      <w:overflowPunct w:val="0"/>
      <w:autoSpaceDE w:val="0"/>
      <w:autoSpaceDN w:val="0"/>
      <w:adjustRightInd w:val="0"/>
      <w:spacing w:before="120" w:after="120"/>
      <w:outlineLvl w:val="0"/>
    </w:pPr>
    <w:rPr>
      <w:rFonts w:asciiTheme="majorHAnsi" w:eastAsia="Times New Roman" w:hAnsiTheme="majorHAnsi" w:cs="Georgia"/>
      <w:b/>
      <w:bCs/>
      <w:color w:val="FFFFFF"/>
      <w:sz w:val="24"/>
      <w:szCs w:val="24"/>
    </w:rPr>
  </w:style>
  <w:style w:type="paragraph" w:styleId="Subtitle">
    <w:name w:val="Subtitle"/>
    <w:basedOn w:val="Normal"/>
    <w:next w:val="Normal"/>
    <w:link w:val="SubtitleChar"/>
    <w:uiPriority w:val="11"/>
    <w:qFormat/>
    <w:rsid w:val="003C7741"/>
    <w:pPr>
      <w:numPr>
        <w:ilvl w:val="1"/>
      </w:numPr>
      <w:jc w:val="center"/>
    </w:pPr>
    <w:rPr>
      <w:rFonts w:asciiTheme="majorHAnsi" w:eastAsiaTheme="minorEastAsia" w:hAnsiTheme="majorHAnsi"/>
      <w:b/>
      <w:color w:val="FFFFFF" w:themeColor="background1"/>
      <w:sz w:val="51"/>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C278FE"/>
    <w:pPr>
      <w:widowControl w:val="0"/>
      <w:autoSpaceDE w:val="0"/>
      <w:autoSpaceDN w:val="0"/>
      <w:adjustRightInd w:val="0"/>
      <w:spacing w:after="0"/>
    </w:pPr>
    <w:rPr>
      <w:rFonts w:eastAsia="Times New Roman" w:cs="Georgia"/>
      <w:sz w:val="18"/>
      <w:szCs w:val="26"/>
    </w:rPr>
  </w:style>
  <w:style w:type="character" w:customStyle="1" w:styleId="SubtitleChar">
    <w:name w:val="Subtitle Char"/>
    <w:basedOn w:val="DefaultParagraphFont"/>
    <w:link w:val="Subtitle"/>
    <w:uiPriority w:val="11"/>
    <w:rsid w:val="003C7741"/>
    <w:rPr>
      <w:rFonts w:asciiTheme="majorHAnsi" w:eastAsiaTheme="minorEastAsia" w:hAnsiTheme="majorHAnsi"/>
      <w:b/>
      <w:color w:val="FFFFFF" w:themeColor="background1"/>
      <w:sz w:val="51"/>
    </w:rPr>
  </w:style>
  <w:style w:type="paragraph" w:customStyle="1" w:styleId="JobDescription">
    <w:name w:val="Job Description"/>
    <w:basedOn w:val="Normal"/>
    <w:uiPriority w:val="1"/>
    <w:qFormat/>
    <w:rsid w:val="00C278FE"/>
    <w:pPr>
      <w:widowControl w:val="0"/>
      <w:autoSpaceDE w:val="0"/>
      <w:autoSpaceDN w:val="0"/>
      <w:adjustRightInd w:val="0"/>
      <w:spacing w:after="0"/>
    </w:pPr>
    <w:rPr>
      <w:rFonts w:eastAsia="Times New Roman" w:cs="Georgia"/>
    </w:rPr>
  </w:style>
  <w:style w:type="paragraph" w:customStyle="1" w:styleId="Whitetext">
    <w:name w:val="White text"/>
    <w:basedOn w:val="Normal"/>
    <w:next w:val="Normal"/>
    <w:uiPriority w:val="1"/>
    <w:qFormat/>
    <w:rsid w:val="00D62C7C"/>
    <w:pPr>
      <w:widowControl w:val="0"/>
      <w:autoSpaceDE w:val="0"/>
      <w:autoSpaceDN w:val="0"/>
      <w:adjustRightInd w:val="0"/>
    </w:pPr>
    <w:rPr>
      <w:rFonts w:eastAsia="Times New Roman" w:cs="Times"/>
      <w:color w:val="FFFFFF" w:themeColor="background1"/>
      <w:sz w:val="18"/>
    </w:rPr>
  </w:style>
  <w:style w:type="character" w:styleId="UnresolvedMention">
    <w:name w:val="Unresolved Mention"/>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ind w:left="720"/>
      <w:contextualSpacing/>
    </w:pPr>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13898\AppData\Roaming\Microsoft\Templates\Store%20manager%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DB9F493D5E1407797290E658AC573CC"/>
        <w:category>
          <w:name w:val="General"/>
          <w:gallery w:val="placeholder"/>
        </w:category>
        <w:types>
          <w:type w:val="bbPlcHdr"/>
        </w:types>
        <w:behaviors>
          <w:behavior w:val="content"/>
        </w:behaviors>
        <w:guid w:val="{621103D8-EC6A-4B0C-A32C-42AF6D0FD615}"/>
      </w:docPartPr>
      <w:docPartBody>
        <w:p w:rsidR="00000000" w:rsidRDefault="009D728A">
          <w:pPr>
            <w:pStyle w:val="7DB9F493D5E1407797290E658AC573CC"/>
          </w:pPr>
          <w:r w:rsidRPr="003C7741">
            <w:t>Profile</w:t>
          </w:r>
        </w:p>
      </w:docPartBody>
    </w:docPart>
    <w:docPart>
      <w:docPartPr>
        <w:name w:val="E0D8E709D27E414F8615217AF3406B4C"/>
        <w:category>
          <w:name w:val="General"/>
          <w:gallery w:val="placeholder"/>
        </w:category>
        <w:types>
          <w:type w:val="bbPlcHdr"/>
        </w:types>
        <w:behaviors>
          <w:behavior w:val="content"/>
        </w:behaviors>
        <w:guid w:val="{44A8C158-2D0E-4630-8CFF-56B3115A026E}"/>
      </w:docPartPr>
      <w:docPartBody>
        <w:p w:rsidR="00000000" w:rsidRDefault="009D728A">
          <w:pPr>
            <w:pStyle w:val="E0D8E709D27E414F8615217AF3406B4C"/>
          </w:pPr>
          <w:r w:rsidRPr="00F079F2">
            <w:t>EXPERIENCE</w:t>
          </w:r>
        </w:p>
      </w:docPartBody>
    </w:docPart>
    <w:docPart>
      <w:docPartPr>
        <w:name w:val="7B229BF85B0C487DBC472C46B4169195"/>
        <w:category>
          <w:name w:val="General"/>
          <w:gallery w:val="placeholder"/>
        </w:category>
        <w:types>
          <w:type w:val="bbPlcHdr"/>
        </w:types>
        <w:behaviors>
          <w:behavior w:val="content"/>
        </w:behaviors>
        <w:guid w:val="{83A1732C-517F-4526-BC24-DAA8EF58791E}"/>
      </w:docPartPr>
      <w:docPartBody>
        <w:p w:rsidR="00000000" w:rsidRDefault="009D728A">
          <w:pPr>
            <w:pStyle w:val="7B229BF85B0C487DBC472C46B4169195"/>
          </w:pPr>
          <w:r w:rsidRPr="5ADB5689">
            <w:t>ADDRESS</w:t>
          </w:r>
        </w:p>
      </w:docPartBody>
    </w:docPart>
    <w:docPart>
      <w:docPartPr>
        <w:name w:val="AD7187CF8D444163855F184015387AF1"/>
        <w:category>
          <w:name w:val="General"/>
          <w:gallery w:val="placeholder"/>
        </w:category>
        <w:types>
          <w:type w:val="bbPlcHdr"/>
        </w:types>
        <w:behaviors>
          <w:behavior w:val="content"/>
        </w:behaviors>
        <w:guid w:val="{5286614C-404D-4F25-850C-B7343641B901}"/>
      </w:docPartPr>
      <w:docPartBody>
        <w:p w:rsidR="00000000" w:rsidRDefault="009D728A">
          <w:pPr>
            <w:pStyle w:val="AD7187CF8D444163855F184015387AF1"/>
          </w:pPr>
          <w:r w:rsidRPr="00F079F2">
            <w:t>EDUCATION</w:t>
          </w:r>
        </w:p>
      </w:docPartBody>
    </w:docPart>
    <w:docPart>
      <w:docPartPr>
        <w:name w:val="EC400A7C2BFE486893BE89AD72F660F6"/>
        <w:category>
          <w:name w:val="General"/>
          <w:gallery w:val="placeholder"/>
        </w:category>
        <w:types>
          <w:type w:val="bbPlcHdr"/>
        </w:types>
        <w:behaviors>
          <w:behavior w:val="content"/>
        </w:behaviors>
        <w:guid w:val="{9E37DE41-CE33-41FB-87DE-26C6CECD82B2}"/>
      </w:docPartPr>
      <w:docPartBody>
        <w:p w:rsidR="00000000" w:rsidRDefault="009D728A">
          <w:pPr>
            <w:pStyle w:val="EC400A7C2BFE486893BE89AD72F660F6"/>
          </w:pPr>
          <w:r w:rsidRPr="5ADB5689">
            <w:t>PHONE</w:t>
          </w:r>
        </w:p>
      </w:docPartBody>
    </w:docPart>
    <w:docPart>
      <w:docPartPr>
        <w:name w:val="D275A8C53D7A4E0A822A25B2BC2CC646"/>
        <w:category>
          <w:name w:val="General"/>
          <w:gallery w:val="placeholder"/>
        </w:category>
        <w:types>
          <w:type w:val="bbPlcHdr"/>
        </w:types>
        <w:behaviors>
          <w:behavior w:val="content"/>
        </w:behaviors>
        <w:guid w:val="{8210DD3F-6361-4AFF-83A8-61F2352EBC81}"/>
      </w:docPartPr>
      <w:docPartBody>
        <w:p w:rsidR="00000000" w:rsidRDefault="009D728A">
          <w:pPr>
            <w:pStyle w:val="D275A8C53D7A4E0A822A25B2BC2CC646"/>
          </w:pPr>
          <w:r>
            <w:t>key skills and characteristics</w:t>
          </w:r>
        </w:p>
      </w:docPartBody>
    </w:docPart>
    <w:docPart>
      <w:docPartPr>
        <w:name w:val="D52C9B12F0CE4FC8855280F2E11E7E07"/>
        <w:category>
          <w:name w:val="General"/>
          <w:gallery w:val="placeholder"/>
        </w:category>
        <w:types>
          <w:type w:val="bbPlcHdr"/>
        </w:types>
        <w:behaviors>
          <w:behavior w:val="content"/>
        </w:behaviors>
        <w:guid w:val="{905C6E16-D4D9-4F95-9A01-4657D7FD24B6}"/>
      </w:docPartPr>
      <w:docPartBody>
        <w:p w:rsidR="00000000" w:rsidRDefault="009D728A">
          <w:pPr>
            <w:pStyle w:val="D52C9B12F0CE4FC8855280F2E11E7E07"/>
          </w:pPr>
          <w:r w:rsidRPr="5ADB5689">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2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28A"/>
    <w:rsid w:val="009D7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B91BA9F07D4477984DCED73BE2963B9">
    <w:name w:val="0B91BA9F07D4477984DCED73BE2963B9"/>
  </w:style>
  <w:style w:type="paragraph" w:customStyle="1" w:styleId="48F7E159371349E08BED8F777557C651">
    <w:name w:val="48F7E159371349E08BED8F777557C651"/>
  </w:style>
  <w:style w:type="paragraph" w:customStyle="1" w:styleId="7DB9F493D5E1407797290E658AC573CC">
    <w:name w:val="7DB9F493D5E1407797290E658AC573CC"/>
  </w:style>
  <w:style w:type="paragraph" w:customStyle="1" w:styleId="425F3AFABBCA4181919CADAEAE8D65C7">
    <w:name w:val="425F3AFABBCA4181919CADAEAE8D65C7"/>
  </w:style>
  <w:style w:type="paragraph" w:customStyle="1" w:styleId="E0D8E709D27E414F8615217AF3406B4C">
    <w:name w:val="E0D8E709D27E414F8615217AF3406B4C"/>
  </w:style>
  <w:style w:type="paragraph" w:customStyle="1" w:styleId="22139493BE284081816814D04FEDF0E0">
    <w:name w:val="22139493BE284081816814D04FEDF0E0"/>
  </w:style>
  <w:style w:type="paragraph" w:customStyle="1" w:styleId="008DB07B64044B1889887DD285EBFE97">
    <w:name w:val="008DB07B64044B1889887DD285EBFE97"/>
  </w:style>
  <w:style w:type="paragraph" w:customStyle="1" w:styleId="9613F92883D64C76B4E70559DCF1750B">
    <w:name w:val="9613F92883D64C76B4E70559DCF1750B"/>
  </w:style>
  <w:style w:type="paragraph" w:customStyle="1" w:styleId="A09DF14A883D42F8B4A64242EDA69DA5">
    <w:name w:val="A09DF14A883D42F8B4A64242EDA69DA5"/>
  </w:style>
  <w:style w:type="paragraph" w:customStyle="1" w:styleId="E56B39B0077441E690D67809110537F7">
    <w:name w:val="E56B39B0077441E690D67809110537F7"/>
  </w:style>
  <w:style w:type="paragraph" w:customStyle="1" w:styleId="C535771402B44CC09C6777FCEED26B37">
    <w:name w:val="C535771402B44CC09C6777FCEED26B37"/>
  </w:style>
  <w:style w:type="paragraph" w:customStyle="1" w:styleId="2943F4741F254F6F86599D7F07D948B2">
    <w:name w:val="2943F4741F254F6F86599D7F07D948B2"/>
  </w:style>
  <w:style w:type="paragraph" w:customStyle="1" w:styleId="DD02C45D32B346F481D00A73ED1544D4">
    <w:name w:val="DD02C45D32B346F481D00A73ED1544D4"/>
  </w:style>
  <w:style w:type="paragraph" w:customStyle="1" w:styleId="457593846BEC4EC1A61D855F791ED8FE">
    <w:name w:val="457593846BEC4EC1A61D855F791ED8FE"/>
  </w:style>
  <w:style w:type="paragraph" w:customStyle="1" w:styleId="39216B87FCD249EB88AE8BCFE1E25D90">
    <w:name w:val="39216B87FCD249EB88AE8BCFE1E25D90"/>
  </w:style>
  <w:style w:type="paragraph" w:customStyle="1" w:styleId="7B229BF85B0C487DBC472C46B4169195">
    <w:name w:val="7B229BF85B0C487DBC472C46B4169195"/>
  </w:style>
  <w:style w:type="paragraph" w:customStyle="1" w:styleId="C5B5B862A5D84544836A7EC201CAA48F">
    <w:name w:val="C5B5B862A5D84544836A7EC201CAA48F"/>
  </w:style>
  <w:style w:type="paragraph" w:customStyle="1" w:styleId="AD7187CF8D444163855F184015387AF1">
    <w:name w:val="AD7187CF8D444163855F184015387AF1"/>
  </w:style>
  <w:style w:type="paragraph" w:customStyle="1" w:styleId="768493F1C7C14C5B8C25AFD55E0416DB">
    <w:name w:val="768493F1C7C14C5B8C25AFD55E0416DB"/>
  </w:style>
  <w:style w:type="paragraph" w:customStyle="1" w:styleId="1B1DE2A765A24A879FFF79C774268BB5">
    <w:name w:val="1B1DE2A765A24A879FFF79C774268BB5"/>
  </w:style>
  <w:style w:type="paragraph" w:customStyle="1" w:styleId="0889AA3F293548C3B7AFC5351DBCEE03">
    <w:name w:val="0889AA3F293548C3B7AFC5351DBCEE03"/>
  </w:style>
  <w:style w:type="paragraph" w:customStyle="1" w:styleId="76120FCA0B48464B99F959B5D47504FE">
    <w:name w:val="76120FCA0B48464B99F959B5D47504FE"/>
  </w:style>
  <w:style w:type="paragraph" w:customStyle="1" w:styleId="ECF30B4A7F2A4BA69430DD0766B59D6A">
    <w:name w:val="ECF30B4A7F2A4BA69430DD0766B59D6A"/>
  </w:style>
  <w:style w:type="paragraph" w:customStyle="1" w:styleId="05F57E4F299A48BB844046158D57712D">
    <w:name w:val="05F57E4F299A48BB844046158D57712D"/>
  </w:style>
  <w:style w:type="paragraph" w:customStyle="1" w:styleId="1C4EA4E93BFD43E69126741996E2DC72">
    <w:name w:val="1C4EA4E93BFD43E69126741996E2DC72"/>
  </w:style>
  <w:style w:type="paragraph" w:customStyle="1" w:styleId="7B606A55B40D4ABABCFA4F11D01507CD">
    <w:name w:val="7B606A55B40D4ABABCFA4F11D01507CD"/>
  </w:style>
  <w:style w:type="paragraph" w:customStyle="1" w:styleId="EC400A7C2BFE486893BE89AD72F660F6">
    <w:name w:val="EC400A7C2BFE486893BE89AD72F660F6"/>
  </w:style>
  <w:style w:type="paragraph" w:customStyle="1" w:styleId="FAAC066DA4EB4C30A079F7B86805FC4C">
    <w:name w:val="FAAC066DA4EB4C30A079F7B86805FC4C"/>
  </w:style>
  <w:style w:type="paragraph" w:customStyle="1" w:styleId="D275A8C53D7A4E0A822A25B2BC2CC646">
    <w:name w:val="D275A8C53D7A4E0A822A25B2BC2CC646"/>
  </w:style>
  <w:style w:type="paragraph" w:customStyle="1" w:styleId="D52C9B12F0CE4FC8855280F2E11E7E07">
    <w:name w:val="D52C9B12F0CE4FC8855280F2E11E7E07"/>
  </w:style>
  <w:style w:type="paragraph" w:customStyle="1" w:styleId="D4ACE01E55A34AE99AEF83CCF79AB5DD">
    <w:name w:val="D4ACE01E55A34AE99AEF83CCF79AB5DD"/>
  </w:style>
  <w:style w:type="paragraph" w:styleId="ListParagraph">
    <w:name w:val="List Paragraph"/>
    <w:basedOn w:val="Normal"/>
    <w:uiPriority w:val="34"/>
    <w:unhideWhenUsed/>
    <w:qFormat/>
    <w:pPr>
      <w:spacing w:after="180" w:line="240" w:lineRule="auto"/>
      <w:ind w:left="720"/>
      <w:contextualSpacing/>
    </w:pPr>
    <w:rPr>
      <w:rFonts w:eastAsiaTheme="minorHAnsi"/>
      <w:color w:val="595959" w:themeColor="text1" w:themeTint="A6"/>
    </w:rPr>
  </w:style>
  <w:style w:type="paragraph" w:customStyle="1" w:styleId="F5408423EE39487DBA7EF4AD57493413">
    <w:name w:val="F5408423EE39487DBA7EF4AD57493413"/>
  </w:style>
  <w:style w:type="paragraph" w:customStyle="1" w:styleId="03C92B92B1AA4ABD8A6F3D9D97412B4B">
    <w:name w:val="03C92B92B1AA4ABD8A6F3D9D97412B4B"/>
  </w:style>
  <w:style w:type="paragraph" w:customStyle="1" w:styleId="5D123ED52C5A4D9399EBC246AB8DDB81">
    <w:name w:val="5D123ED52C5A4D9399EBC246AB8DDB81"/>
  </w:style>
  <w:style w:type="paragraph" w:customStyle="1" w:styleId="AB4C93A88187412D9B5C1C671A0D6567">
    <w:name w:val="AB4C93A88187412D9B5C1C671A0D6567"/>
  </w:style>
  <w:style w:type="paragraph" w:customStyle="1" w:styleId="E05623A98946421B9B5664F467BDA8F0">
    <w:name w:val="E05623A98946421B9B5664F467BDA8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L02">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1" ma:contentTypeDescription="Create a new document." ma:contentTypeScope="" ma:versionID="64dfb1555687e0874b4304b796b5b0c7">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e6e4c555b5e194d05b7203de9c4567b3"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element ref="ns1:_ip_UnifiedCompliancePolicyProperties" minOccurs="0"/>
                <xsd:element ref="ns1:_ip_UnifiedCompliancePolicyUIAction" minOccurs="0"/>
                <xsd:element ref="ns2:Image" minOccurs="0"/>
                <xsd:element ref="ns4:TaxCatchAll" minOccurs="0"/>
                <xsd:element ref="ns2:ImageTagsTaxHTField"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element name="Image" ma:index="22" nillable="true" ma:displayName="Image" ma:format="Image" ma:internalName="Image">
      <xsd:complexType>
        <xsd:complexContent>
          <xsd:extension base="dms:URL">
            <xsd:sequence>
              <xsd:element name="Url" type="dms:ValidUrl" minOccurs="0" nillable="true"/>
              <xsd:element name="Description" type="xsd:string" nillable="true"/>
            </xsd:sequence>
          </xsd:extension>
        </xsd:complexContent>
      </xsd:complex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4F5BF-FEEA-4902-9662-6F6EFD68578B}">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724181DC-939D-4A15-9996-7CE0867831C8}">
  <ds:schemaRefs>
    <ds:schemaRef ds:uri="http://schemas.microsoft.com/sharepoint/v3/contenttype/forms"/>
  </ds:schemaRefs>
</ds:datastoreItem>
</file>

<file path=customXml/itemProps3.xml><?xml version="1.0" encoding="utf-8"?>
<ds:datastoreItem xmlns:ds="http://schemas.openxmlformats.org/officeDocument/2006/customXml" ds:itemID="{8EEE59A2-5444-498A-99ED-AF93D4968D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79C52A-492F-46D0-BB7B-900050589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Store manager resume</Template>
  <TotalTime>0</TotalTime>
  <Pages>1</Pages>
  <Words>286</Words>
  <Characters>1635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2021-10-11T18:59:00Z</dcterms:created>
  <dcterms:modified xsi:type="dcterms:W3CDTF">2021-10-11T19:37:00Z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