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14:paraId="082E9900" w14:textId="77777777" w:rsidTr="001B2ABD">
        <w:trPr>
          <w:trHeight w:val="4410"/>
        </w:trPr>
        <w:tc>
          <w:tcPr>
            <w:tcW w:w="3600" w:type="dxa"/>
            <w:vAlign w:val="bottom"/>
          </w:tcPr>
          <w:p w14:paraId="50B959EE" w14:textId="77777777" w:rsidR="001B2ABD" w:rsidRDefault="00485927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8688D61" wp14:editId="215D153D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-2533650</wp:posOffset>
                  </wp:positionV>
                  <wp:extent cx="1803400" cy="2533650"/>
                  <wp:effectExtent l="0" t="0" r="6350" b="0"/>
                  <wp:wrapTopAndBottom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0" w:type="dxa"/>
          </w:tcPr>
          <w:p w14:paraId="71BBEDAE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519A0D78" w14:textId="77777777" w:rsidR="001B2ABD" w:rsidRPr="008F083E" w:rsidRDefault="008F083E" w:rsidP="001B2ABD">
            <w:pPr>
              <w:pStyle w:val="Title"/>
              <w:rPr>
                <w:rFonts w:ascii="Lucida Handwriting" w:hAnsi="Lucida Handwriting"/>
              </w:rPr>
            </w:pPr>
            <w:r w:rsidRPr="008F083E">
              <w:rPr>
                <w:rFonts w:ascii="Lucida Handwriting" w:hAnsi="Lucida Handwriting"/>
              </w:rPr>
              <w:t>Beth Linkes</w:t>
            </w:r>
          </w:p>
          <w:p w14:paraId="1E0385BE" w14:textId="77777777" w:rsidR="001B2ABD" w:rsidRPr="008F083E" w:rsidRDefault="008F083E" w:rsidP="008F083E">
            <w:pPr>
              <w:pStyle w:val="Subtitle"/>
              <w:rPr>
                <w:rFonts w:ascii="Arial Black" w:hAnsi="Arial Black"/>
              </w:rPr>
            </w:pPr>
            <w:r w:rsidRPr="009D5B90">
              <w:rPr>
                <w:rFonts w:ascii="Arial Black" w:hAnsi="Arial Black"/>
                <w:spacing w:val="0"/>
                <w:w w:val="68"/>
              </w:rPr>
              <w:t>Registered Nurse</w:t>
            </w:r>
            <w:r w:rsidRPr="009D5B90">
              <w:rPr>
                <w:rFonts w:ascii="Arial Black" w:hAnsi="Arial Black"/>
                <w:spacing w:val="20"/>
                <w:w w:val="68"/>
              </w:rPr>
              <w:t xml:space="preserve"> </w:t>
            </w:r>
          </w:p>
        </w:tc>
      </w:tr>
      <w:tr w:rsidR="001B2ABD" w14:paraId="7CCCD921" w14:textId="77777777" w:rsidTr="001B2ABD">
        <w:tc>
          <w:tcPr>
            <w:tcW w:w="3600" w:type="dxa"/>
          </w:tcPr>
          <w:p w14:paraId="7EB059B5" w14:textId="77777777" w:rsidR="001B2ABD" w:rsidRDefault="001B2ABD" w:rsidP="00036450">
            <w:pPr>
              <w:pStyle w:val="Heading3"/>
            </w:pPr>
          </w:p>
          <w:p w14:paraId="4E6E643F" w14:textId="77777777" w:rsidR="00036450" w:rsidRDefault="00036450" w:rsidP="008F083E"/>
          <w:p w14:paraId="7C08A983" w14:textId="77777777" w:rsidR="00036450" w:rsidRDefault="00036450" w:rsidP="00036450"/>
          <w:sdt>
            <w:sdtPr>
              <w:id w:val="-1954003311"/>
              <w:placeholder>
                <w:docPart w:val="1F19D0B6902A4DCF83FEDB7A601B6EFD"/>
              </w:placeholder>
              <w:temporary/>
              <w:showingPlcHdr/>
              <w15:appearance w15:val="hidden"/>
            </w:sdtPr>
            <w:sdtEndPr/>
            <w:sdtContent>
              <w:p w14:paraId="735C049E" w14:textId="77777777" w:rsidR="00036450" w:rsidRPr="00CB0055" w:rsidRDefault="00CB0055" w:rsidP="00CB0055">
                <w:pPr>
                  <w:pStyle w:val="Heading3"/>
                </w:pPr>
                <w:r w:rsidRPr="00CB0055">
                  <w:t>Contact</w:t>
                </w:r>
              </w:p>
            </w:sdtContent>
          </w:sdt>
          <w:sdt>
            <w:sdtPr>
              <w:id w:val="1111563247"/>
              <w:placeholder>
                <w:docPart w:val="ED1DA13DD15C48538F5D5150858887BF"/>
              </w:placeholder>
              <w:temporary/>
              <w:showingPlcHdr/>
              <w15:appearance w15:val="hidden"/>
            </w:sdtPr>
            <w:sdtEndPr/>
            <w:sdtContent>
              <w:p w14:paraId="2C2A0F52" w14:textId="77777777" w:rsidR="004D3011" w:rsidRDefault="004D3011" w:rsidP="004D3011">
                <w:r w:rsidRPr="00182CF5">
                  <w:rPr>
                    <w:b/>
                    <w:bCs/>
                  </w:rPr>
                  <w:t>PHONE:</w:t>
                </w:r>
              </w:p>
            </w:sdtContent>
          </w:sdt>
          <w:p w14:paraId="649A823F" w14:textId="77777777" w:rsidR="004D3011" w:rsidRDefault="008F083E" w:rsidP="004D3011">
            <w:r>
              <w:t>734-652-7511</w:t>
            </w:r>
          </w:p>
          <w:p w14:paraId="16839357" w14:textId="77777777" w:rsidR="004D3011" w:rsidRPr="004D3011" w:rsidRDefault="004D3011" w:rsidP="004D3011"/>
          <w:p w14:paraId="50B82C06" w14:textId="77777777" w:rsidR="004D3011" w:rsidRPr="00182CF5" w:rsidRDefault="008F083E" w:rsidP="004D3011">
            <w:pPr>
              <w:rPr>
                <w:b/>
                <w:bCs/>
              </w:rPr>
            </w:pPr>
            <w:r w:rsidRPr="00182CF5">
              <w:rPr>
                <w:b/>
                <w:bCs/>
              </w:rPr>
              <w:t>ADDRESS:</w:t>
            </w:r>
          </w:p>
          <w:p w14:paraId="447DBD98" w14:textId="77777777" w:rsidR="008F083E" w:rsidRDefault="008F083E" w:rsidP="004D3011">
            <w:r>
              <w:t xml:space="preserve">2109 Bisbee Rd </w:t>
            </w:r>
          </w:p>
          <w:p w14:paraId="26DF3AC6" w14:textId="77777777" w:rsidR="008F083E" w:rsidRDefault="008F083E" w:rsidP="004D3011">
            <w:r>
              <w:t>League City, TX 77573</w:t>
            </w:r>
          </w:p>
          <w:p w14:paraId="5CDE8D81" w14:textId="77777777" w:rsidR="004D3011" w:rsidRDefault="004D3011" w:rsidP="004D3011"/>
          <w:p w14:paraId="60E763F4" w14:textId="77777777" w:rsidR="004D3011" w:rsidRDefault="004D3011" w:rsidP="004D3011"/>
          <w:sdt>
            <w:sdtPr>
              <w:id w:val="-240260293"/>
              <w:placeholder>
                <w:docPart w:val="A9C0A582DAE84C7B9F15099E1F8BDEA8"/>
              </w:placeholder>
              <w:temporary/>
              <w:showingPlcHdr/>
              <w15:appearance w15:val="hidden"/>
            </w:sdtPr>
            <w:sdtEndPr/>
            <w:sdtContent>
              <w:p w14:paraId="27F27C88" w14:textId="77777777" w:rsidR="004D3011" w:rsidRDefault="004D3011" w:rsidP="004D3011">
                <w:r w:rsidRPr="00182CF5">
                  <w:rPr>
                    <w:b/>
                    <w:bCs/>
                  </w:rPr>
                  <w:t>EMAIL:</w:t>
                </w:r>
              </w:p>
            </w:sdtContent>
          </w:sdt>
          <w:p w14:paraId="1CA02EAC" w14:textId="77777777" w:rsidR="00036450" w:rsidRPr="00E4381A" w:rsidRDefault="008F083E" w:rsidP="004D3011">
            <w:pPr>
              <w:rPr>
                <w:rStyle w:val="Hyperlink"/>
              </w:rPr>
            </w:pPr>
            <w:r>
              <w:t>Bethlinkes@yahoo.com</w:t>
            </w:r>
          </w:p>
          <w:p w14:paraId="482B37FA" w14:textId="77777777" w:rsidR="004D3011" w:rsidRDefault="004D3011" w:rsidP="004D3011"/>
          <w:p w14:paraId="3D0F5434" w14:textId="77777777" w:rsidR="008F083E" w:rsidRDefault="008F083E" w:rsidP="004D3011"/>
          <w:p w14:paraId="101E1554" w14:textId="77777777" w:rsidR="008F083E" w:rsidRDefault="008F083E" w:rsidP="008F083E">
            <w:pPr>
              <w:pStyle w:val="Heading3"/>
            </w:pPr>
            <w:r>
              <w:t>Certifications</w:t>
            </w:r>
          </w:p>
          <w:p w14:paraId="6D24E119" w14:textId="476C41AD" w:rsidR="008F083E" w:rsidRDefault="008F083E" w:rsidP="008F083E">
            <w:r>
              <w:t>TNCC 10/202</w:t>
            </w:r>
            <w:r w:rsidR="00182CF5">
              <w:t>5</w:t>
            </w:r>
          </w:p>
          <w:p w14:paraId="3ADC7504" w14:textId="77777777" w:rsidR="008F083E" w:rsidRDefault="008F083E" w:rsidP="008F083E">
            <w:r>
              <w:t>ENPC 08/2025</w:t>
            </w:r>
          </w:p>
          <w:p w14:paraId="3681FAE3" w14:textId="77777777" w:rsidR="008F083E" w:rsidRDefault="008F083E" w:rsidP="008F083E">
            <w:r>
              <w:t>NRP 05/2023</w:t>
            </w:r>
          </w:p>
          <w:p w14:paraId="3382A78A" w14:textId="77777777" w:rsidR="008F083E" w:rsidRDefault="008F083E" w:rsidP="008F083E">
            <w:r>
              <w:t>BLS 11/2023</w:t>
            </w:r>
          </w:p>
          <w:p w14:paraId="36622124" w14:textId="77777777" w:rsidR="008F083E" w:rsidRDefault="008F083E" w:rsidP="008F083E">
            <w:r>
              <w:t>ACLS 04/2022</w:t>
            </w:r>
          </w:p>
          <w:p w14:paraId="6D9E2AE8" w14:textId="77777777" w:rsidR="008F083E" w:rsidRPr="008F083E" w:rsidRDefault="008F083E" w:rsidP="008F083E">
            <w:r>
              <w:t>PALS 04/2022</w:t>
            </w:r>
          </w:p>
          <w:p w14:paraId="67E0F566" w14:textId="77777777" w:rsidR="008F083E" w:rsidRPr="004D3011" w:rsidRDefault="008F083E" w:rsidP="004D3011"/>
        </w:tc>
        <w:tc>
          <w:tcPr>
            <w:tcW w:w="720" w:type="dxa"/>
          </w:tcPr>
          <w:p w14:paraId="3C333248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sdt>
            <w:sdtPr>
              <w:rPr>
                <w:sz w:val="16"/>
                <w:szCs w:val="16"/>
              </w:rPr>
              <w:id w:val="1049110328"/>
              <w:placeholder>
                <w:docPart w:val="E166985B36504781862F11D536A1BF62"/>
              </w:placeholder>
              <w:temporary/>
              <w:showingPlcHdr/>
              <w15:appearance w15:val="hidden"/>
            </w:sdtPr>
            <w:sdtEndPr/>
            <w:sdtContent>
              <w:p w14:paraId="131CC109" w14:textId="77777777" w:rsidR="001B2ABD" w:rsidRPr="008F083E" w:rsidRDefault="00E25A26" w:rsidP="00036450">
                <w:pPr>
                  <w:pStyle w:val="Heading2"/>
                  <w:rPr>
                    <w:sz w:val="16"/>
                    <w:szCs w:val="16"/>
                  </w:rPr>
                </w:pPr>
                <w:r w:rsidRPr="00F81075">
                  <w:rPr>
                    <w:rFonts w:ascii="Arial Black" w:hAnsi="Arial Black"/>
                    <w:sz w:val="16"/>
                    <w:szCs w:val="16"/>
                  </w:rPr>
                  <w:t>EDUCATION</w:t>
                </w:r>
              </w:p>
            </w:sdtContent>
          </w:sdt>
          <w:p w14:paraId="512637AE" w14:textId="77777777" w:rsidR="008F083E" w:rsidRPr="00F81075" w:rsidRDefault="008F083E" w:rsidP="008F083E">
            <w:pPr>
              <w:rPr>
                <w:b/>
                <w:sz w:val="16"/>
                <w:szCs w:val="16"/>
              </w:rPr>
            </w:pPr>
            <w:r w:rsidRPr="00F81075">
              <w:rPr>
                <w:b/>
                <w:sz w:val="16"/>
                <w:szCs w:val="16"/>
              </w:rPr>
              <w:t>Monroe County Community College, Monroe, MI</w:t>
            </w:r>
          </w:p>
          <w:p w14:paraId="4232FE01" w14:textId="77777777" w:rsidR="008F083E" w:rsidRPr="008F083E" w:rsidRDefault="008F083E" w:rsidP="008F083E">
            <w:pPr>
              <w:pStyle w:val="ListParagraph"/>
              <w:numPr>
                <w:ilvl w:val="0"/>
                <w:numId w:val="3"/>
              </w:numPr>
              <w:rPr>
                <w:sz w:val="16"/>
                <w:szCs w:val="16"/>
              </w:rPr>
            </w:pPr>
            <w:r w:rsidRPr="008F083E">
              <w:rPr>
                <w:sz w:val="16"/>
                <w:szCs w:val="16"/>
              </w:rPr>
              <w:t>ADN Nursing degree</w:t>
            </w:r>
          </w:p>
          <w:p w14:paraId="39474681" w14:textId="77777777" w:rsidR="008F083E" w:rsidRPr="00F81075" w:rsidRDefault="008F083E" w:rsidP="008F083E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b/>
                <w:sz w:val="16"/>
                <w:szCs w:val="16"/>
              </w:rPr>
            </w:pPr>
            <w:r w:rsidRPr="00F81075">
              <w:rPr>
                <w:b/>
                <w:sz w:val="16"/>
                <w:szCs w:val="16"/>
              </w:rPr>
              <w:t>Western Governors University Utah</w:t>
            </w:r>
          </w:p>
          <w:p w14:paraId="7E688A0B" w14:textId="77777777" w:rsidR="00036450" w:rsidRPr="008F083E" w:rsidRDefault="008F083E" w:rsidP="008F083E">
            <w:pPr>
              <w:pStyle w:val="Heading4"/>
              <w:numPr>
                <w:ilvl w:val="0"/>
                <w:numId w:val="3"/>
              </w:numPr>
              <w:rPr>
                <w:b w:val="0"/>
                <w:sz w:val="16"/>
                <w:szCs w:val="16"/>
              </w:rPr>
            </w:pPr>
            <w:r w:rsidRPr="008F083E">
              <w:rPr>
                <w:b w:val="0"/>
                <w:sz w:val="16"/>
                <w:szCs w:val="16"/>
              </w:rPr>
              <w:t>Currently enrolled BSN RN program</w:t>
            </w:r>
            <w:r w:rsidR="00F81075">
              <w:rPr>
                <w:b w:val="0"/>
                <w:sz w:val="16"/>
                <w:szCs w:val="16"/>
              </w:rPr>
              <w:t xml:space="preserve"> expected graduation 4/2022</w:t>
            </w:r>
          </w:p>
          <w:sdt>
            <w:sdtPr>
              <w:rPr>
                <w:sz w:val="16"/>
                <w:szCs w:val="16"/>
              </w:rPr>
              <w:id w:val="1001553383"/>
              <w:placeholder>
                <w:docPart w:val="BB82CB0614F84A07BEEDC184451CA61A"/>
              </w:placeholder>
              <w:temporary/>
              <w:showingPlcHdr/>
              <w15:appearance w15:val="hidden"/>
            </w:sdtPr>
            <w:sdtEndPr/>
            <w:sdtContent>
              <w:p w14:paraId="0B84B745" w14:textId="77777777" w:rsidR="00036450" w:rsidRPr="008F083E" w:rsidRDefault="00036450" w:rsidP="00036450">
                <w:pPr>
                  <w:pStyle w:val="Heading2"/>
                  <w:rPr>
                    <w:sz w:val="16"/>
                    <w:szCs w:val="16"/>
                  </w:rPr>
                </w:pPr>
                <w:r w:rsidRPr="00F81075">
                  <w:rPr>
                    <w:rFonts w:ascii="Arial Black" w:hAnsi="Arial Black"/>
                    <w:sz w:val="16"/>
                    <w:szCs w:val="16"/>
                  </w:rPr>
                  <w:t>WORK EXPERIENCE</w:t>
                </w:r>
              </w:p>
            </w:sdtContent>
          </w:sdt>
          <w:p w14:paraId="263C9639" w14:textId="08DBE461" w:rsidR="00182CF5" w:rsidRDefault="00182CF5" w:rsidP="008F083E">
            <w:pPr>
              <w:pStyle w:val="Dates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2021-February 26, 2022</w:t>
            </w:r>
          </w:p>
          <w:p w14:paraId="29DAD7D3" w14:textId="3D178CC0" w:rsidR="00182CF5" w:rsidRPr="008F083E" w:rsidRDefault="00182CF5" w:rsidP="00182CF5">
            <w:pPr>
              <w:pStyle w:val="Experienc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Traveler Pediatric ER </w:t>
            </w:r>
            <w:r w:rsidRPr="008F083E">
              <w:rPr>
                <w:sz w:val="16"/>
                <w:szCs w:val="16"/>
              </w:rPr>
              <w:t>RN</w:t>
            </w:r>
            <w:r w:rsidRPr="008F083E">
              <w:rPr>
                <w:rStyle w:val="Strong"/>
                <w:sz w:val="16"/>
                <w:szCs w:val="16"/>
              </w:rPr>
              <w:t>•</w:t>
            </w:r>
            <w:r w:rsidRPr="008F083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AYA Healthcare</w:t>
            </w:r>
            <w:r w:rsidRPr="008F083E">
              <w:rPr>
                <w:sz w:val="16"/>
                <w:szCs w:val="16"/>
              </w:rPr>
              <w:t xml:space="preserve"> </w:t>
            </w:r>
            <w:r w:rsidRPr="008F083E">
              <w:rPr>
                <w:rStyle w:val="Strong"/>
                <w:sz w:val="16"/>
                <w:szCs w:val="16"/>
              </w:rPr>
              <w:t>•</w:t>
            </w:r>
            <w:r w:rsidRPr="008F083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Arkansas Children’s Hospital </w:t>
            </w:r>
          </w:p>
          <w:p w14:paraId="7D777B80" w14:textId="1C543E65" w:rsidR="008F083E" w:rsidRPr="008F083E" w:rsidRDefault="008F083E" w:rsidP="008F083E">
            <w:pPr>
              <w:pStyle w:val="Dates"/>
              <w:rPr>
                <w:sz w:val="16"/>
                <w:szCs w:val="16"/>
              </w:rPr>
            </w:pPr>
            <w:r w:rsidRPr="008F083E">
              <w:rPr>
                <w:sz w:val="16"/>
                <w:szCs w:val="16"/>
              </w:rPr>
              <w:t>March 2021–</w:t>
            </w:r>
            <w:r w:rsidR="00182CF5">
              <w:rPr>
                <w:sz w:val="16"/>
                <w:szCs w:val="16"/>
              </w:rPr>
              <w:t>January 27, 2022</w:t>
            </w:r>
          </w:p>
          <w:p w14:paraId="6BC9C87F" w14:textId="77777777" w:rsidR="008F083E" w:rsidRPr="008F083E" w:rsidRDefault="008F083E" w:rsidP="008F083E">
            <w:pPr>
              <w:pStyle w:val="Experience"/>
              <w:rPr>
                <w:sz w:val="16"/>
                <w:szCs w:val="16"/>
              </w:rPr>
            </w:pPr>
            <w:r w:rsidRPr="008F083E">
              <w:rPr>
                <w:sz w:val="16"/>
                <w:szCs w:val="16"/>
              </w:rPr>
              <w:t>CNC RN</w:t>
            </w:r>
            <w:r w:rsidRPr="008F083E">
              <w:rPr>
                <w:rStyle w:val="Strong"/>
                <w:sz w:val="16"/>
                <w:szCs w:val="16"/>
              </w:rPr>
              <w:t>•</w:t>
            </w:r>
            <w:r w:rsidRPr="008F083E">
              <w:rPr>
                <w:sz w:val="16"/>
                <w:szCs w:val="16"/>
              </w:rPr>
              <w:t xml:space="preserve"> ER RN </w:t>
            </w:r>
            <w:r w:rsidRPr="008F083E">
              <w:rPr>
                <w:rStyle w:val="Strong"/>
                <w:sz w:val="16"/>
                <w:szCs w:val="16"/>
              </w:rPr>
              <w:t>•</w:t>
            </w:r>
            <w:r w:rsidRPr="008F083E">
              <w:rPr>
                <w:sz w:val="16"/>
                <w:szCs w:val="16"/>
              </w:rPr>
              <w:t xml:space="preserve"> HCA Houston Healthcare Clear Lake, (Webster, TX)</w:t>
            </w:r>
          </w:p>
          <w:p w14:paraId="371D98AA" w14:textId="163D3797" w:rsidR="008F083E" w:rsidRPr="008F083E" w:rsidRDefault="008F083E" w:rsidP="008F083E">
            <w:pPr>
              <w:pStyle w:val="Dates"/>
              <w:rPr>
                <w:sz w:val="16"/>
                <w:szCs w:val="16"/>
              </w:rPr>
            </w:pPr>
            <w:r w:rsidRPr="008F083E">
              <w:rPr>
                <w:sz w:val="16"/>
                <w:szCs w:val="16"/>
              </w:rPr>
              <w:t>March 2018—Feb</w:t>
            </w:r>
            <w:r w:rsidR="00182CF5">
              <w:rPr>
                <w:sz w:val="16"/>
                <w:szCs w:val="16"/>
              </w:rPr>
              <w:t>ruary</w:t>
            </w:r>
            <w:r w:rsidRPr="008F083E">
              <w:rPr>
                <w:sz w:val="16"/>
                <w:szCs w:val="16"/>
              </w:rPr>
              <w:t xml:space="preserve"> 2021</w:t>
            </w:r>
          </w:p>
          <w:p w14:paraId="05767439" w14:textId="77777777" w:rsidR="008F083E" w:rsidRPr="008F083E" w:rsidRDefault="008F083E" w:rsidP="008F083E">
            <w:pPr>
              <w:pStyle w:val="Experience"/>
              <w:rPr>
                <w:sz w:val="16"/>
                <w:szCs w:val="16"/>
              </w:rPr>
            </w:pPr>
            <w:r w:rsidRPr="008F083E">
              <w:rPr>
                <w:sz w:val="16"/>
                <w:szCs w:val="16"/>
              </w:rPr>
              <w:t>RN</w:t>
            </w:r>
            <w:r w:rsidRPr="008F083E">
              <w:rPr>
                <w:rStyle w:val="Strong"/>
                <w:sz w:val="16"/>
                <w:szCs w:val="16"/>
              </w:rPr>
              <w:t>•</w:t>
            </w:r>
            <w:r w:rsidRPr="008F083E">
              <w:rPr>
                <w:sz w:val="16"/>
                <w:szCs w:val="16"/>
              </w:rPr>
              <w:t xml:space="preserve"> ER </w:t>
            </w:r>
            <w:r w:rsidRPr="008F083E">
              <w:rPr>
                <w:rStyle w:val="Strong"/>
                <w:sz w:val="16"/>
                <w:szCs w:val="16"/>
              </w:rPr>
              <w:t>•</w:t>
            </w:r>
            <w:r w:rsidRPr="008F083E">
              <w:rPr>
                <w:sz w:val="16"/>
                <w:szCs w:val="16"/>
              </w:rPr>
              <w:t xml:space="preserve"> Hospitality Health ER, (Galveston, TX) </w:t>
            </w:r>
          </w:p>
          <w:p w14:paraId="2C55669B" w14:textId="07CAC45D" w:rsidR="008F083E" w:rsidRPr="008F083E" w:rsidRDefault="008F083E" w:rsidP="008F083E">
            <w:pPr>
              <w:pStyle w:val="Dates"/>
              <w:rPr>
                <w:sz w:val="16"/>
                <w:szCs w:val="16"/>
              </w:rPr>
            </w:pPr>
            <w:r w:rsidRPr="008F083E">
              <w:rPr>
                <w:sz w:val="16"/>
                <w:szCs w:val="16"/>
              </w:rPr>
              <w:t>August 2019–Feb</w:t>
            </w:r>
            <w:r w:rsidR="00182CF5">
              <w:rPr>
                <w:sz w:val="16"/>
                <w:szCs w:val="16"/>
              </w:rPr>
              <w:t>ruary</w:t>
            </w:r>
            <w:r w:rsidRPr="008F083E">
              <w:rPr>
                <w:sz w:val="16"/>
                <w:szCs w:val="16"/>
              </w:rPr>
              <w:t xml:space="preserve"> 2021</w:t>
            </w:r>
          </w:p>
          <w:p w14:paraId="634E0F1D" w14:textId="77777777" w:rsidR="008F083E" w:rsidRPr="008F083E" w:rsidRDefault="008F083E" w:rsidP="008F083E">
            <w:pPr>
              <w:pStyle w:val="Experience"/>
              <w:rPr>
                <w:sz w:val="16"/>
                <w:szCs w:val="16"/>
              </w:rPr>
            </w:pPr>
            <w:r w:rsidRPr="008F083E">
              <w:rPr>
                <w:sz w:val="16"/>
                <w:szCs w:val="16"/>
              </w:rPr>
              <w:t>RN</w:t>
            </w:r>
            <w:r w:rsidRPr="008F083E">
              <w:rPr>
                <w:rStyle w:val="Strong"/>
                <w:sz w:val="16"/>
                <w:szCs w:val="16"/>
              </w:rPr>
              <w:t>•</w:t>
            </w:r>
            <w:r w:rsidRPr="008F083E">
              <w:rPr>
                <w:sz w:val="16"/>
                <w:szCs w:val="16"/>
              </w:rPr>
              <w:t xml:space="preserve"> ER </w:t>
            </w:r>
            <w:r w:rsidRPr="008F083E">
              <w:rPr>
                <w:rStyle w:val="Strong"/>
                <w:sz w:val="16"/>
                <w:szCs w:val="16"/>
              </w:rPr>
              <w:t>•</w:t>
            </w:r>
            <w:r w:rsidRPr="008F083E">
              <w:rPr>
                <w:sz w:val="16"/>
                <w:szCs w:val="16"/>
              </w:rPr>
              <w:t xml:space="preserve"> UTMB League City Branch, (League City, TX)</w:t>
            </w:r>
          </w:p>
          <w:p w14:paraId="44A6BE53" w14:textId="77777777" w:rsidR="008F083E" w:rsidRPr="008F083E" w:rsidRDefault="008F083E" w:rsidP="008F083E">
            <w:pPr>
              <w:pStyle w:val="Dates"/>
              <w:rPr>
                <w:sz w:val="16"/>
                <w:szCs w:val="16"/>
              </w:rPr>
            </w:pPr>
            <w:r w:rsidRPr="008F083E">
              <w:rPr>
                <w:sz w:val="16"/>
                <w:szCs w:val="16"/>
              </w:rPr>
              <w:t>July 2016–March 2018</w:t>
            </w:r>
          </w:p>
          <w:p w14:paraId="4BE05A7B" w14:textId="77777777" w:rsidR="008F083E" w:rsidRPr="008F083E" w:rsidRDefault="008F083E" w:rsidP="008F083E">
            <w:pPr>
              <w:pStyle w:val="Experience"/>
              <w:rPr>
                <w:sz w:val="16"/>
                <w:szCs w:val="16"/>
              </w:rPr>
            </w:pPr>
            <w:r w:rsidRPr="008F083E">
              <w:rPr>
                <w:sz w:val="16"/>
                <w:szCs w:val="16"/>
              </w:rPr>
              <w:t>RN</w:t>
            </w:r>
            <w:r w:rsidRPr="008F083E">
              <w:rPr>
                <w:rStyle w:val="Strong"/>
                <w:sz w:val="16"/>
                <w:szCs w:val="16"/>
              </w:rPr>
              <w:t>•</w:t>
            </w:r>
            <w:r w:rsidRPr="008F083E">
              <w:rPr>
                <w:sz w:val="16"/>
                <w:szCs w:val="16"/>
              </w:rPr>
              <w:t xml:space="preserve"> ER </w:t>
            </w:r>
            <w:r w:rsidRPr="008F083E">
              <w:rPr>
                <w:rStyle w:val="Strong"/>
                <w:sz w:val="16"/>
                <w:szCs w:val="16"/>
              </w:rPr>
              <w:t>•</w:t>
            </w:r>
            <w:r w:rsidRPr="008F083E">
              <w:rPr>
                <w:sz w:val="16"/>
                <w:szCs w:val="16"/>
              </w:rPr>
              <w:t xml:space="preserve"> HCA Houston Healthcare, (Houston, TX)</w:t>
            </w:r>
          </w:p>
          <w:p w14:paraId="78FC02D6" w14:textId="77777777" w:rsidR="008F083E" w:rsidRPr="008F083E" w:rsidRDefault="008F083E" w:rsidP="008F083E">
            <w:pPr>
              <w:pStyle w:val="Dates"/>
              <w:rPr>
                <w:sz w:val="16"/>
                <w:szCs w:val="16"/>
              </w:rPr>
            </w:pPr>
            <w:r w:rsidRPr="008F083E">
              <w:rPr>
                <w:sz w:val="16"/>
                <w:szCs w:val="16"/>
              </w:rPr>
              <w:t>Nov 2014–July 2016</w:t>
            </w:r>
          </w:p>
          <w:p w14:paraId="7705C9FE" w14:textId="77777777" w:rsidR="008F083E" w:rsidRPr="008F083E" w:rsidRDefault="008F083E" w:rsidP="008F083E">
            <w:pPr>
              <w:pStyle w:val="Experience"/>
              <w:rPr>
                <w:sz w:val="16"/>
                <w:szCs w:val="16"/>
              </w:rPr>
            </w:pPr>
            <w:r w:rsidRPr="008F083E">
              <w:rPr>
                <w:sz w:val="16"/>
                <w:szCs w:val="16"/>
              </w:rPr>
              <w:t>CNC RN</w:t>
            </w:r>
            <w:r w:rsidRPr="008F083E">
              <w:rPr>
                <w:rStyle w:val="Strong"/>
                <w:sz w:val="16"/>
                <w:szCs w:val="16"/>
              </w:rPr>
              <w:t>•</w:t>
            </w:r>
            <w:r w:rsidRPr="008F083E">
              <w:rPr>
                <w:sz w:val="16"/>
                <w:szCs w:val="16"/>
              </w:rPr>
              <w:t xml:space="preserve"> ER </w:t>
            </w:r>
            <w:r w:rsidRPr="008F083E">
              <w:rPr>
                <w:rStyle w:val="Strong"/>
                <w:sz w:val="16"/>
                <w:szCs w:val="16"/>
              </w:rPr>
              <w:t>•</w:t>
            </w:r>
            <w:r w:rsidRPr="008F083E">
              <w:rPr>
                <w:sz w:val="16"/>
                <w:szCs w:val="16"/>
              </w:rPr>
              <w:t xml:space="preserve"> Children’s Hospital of Michigan, (Detroit, MI)</w:t>
            </w:r>
          </w:p>
          <w:p w14:paraId="34231806" w14:textId="77777777" w:rsidR="008F083E" w:rsidRPr="008F083E" w:rsidRDefault="008F083E" w:rsidP="008F083E">
            <w:pPr>
              <w:pStyle w:val="Dates"/>
              <w:rPr>
                <w:sz w:val="16"/>
                <w:szCs w:val="16"/>
              </w:rPr>
            </w:pPr>
            <w:r w:rsidRPr="008F083E">
              <w:rPr>
                <w:sz w:val="16"/>
                <w:szCs w:val="16"/>
              </w:rPr>
              <w:t>May 2013–October 2014</w:t>
            </w:r>
          </w:p>
          <w:p w14:paraId="415D76AC" w14:textId="3ABF500A" w:rsidR="008F083E" w:rsidRPr="008F083E" w:rsidRDefault="008F083E" w:rsidP="008F083E">
            <w:pPr>
              <w:pStyle w:val="Experience"/>
              <w:rPr>
                <w:sz w:val="16"/>
                <w:szCs w:val="16"/>
              </w:rPr>
            </w:pPr>
            <w:r w:rsidRPr="008F083E">
              <w:rPr>
                <w:sz w:val="16"/>
                <w:szCs w:val="16"/>
              </w:rPr>
              <w:t>RN</w:t>
            </w:r>
            <w:r w:rsidRPr="008F083E">
              <w:rPr>
                <w:rStyle w:val="Strong"/>
                <w:sz w:val="16"/>
                <w:szCs w:val="16"/>
              </w:rPr>
              <w:t>•</w:t>
            </w:r>
            <w:r w:rsidRPr="008F083E">
              <w:rPr>
                <w:sz w:val="16"/>
                <w:szCs w:val="16"/>
              </w:rPr>
              <w:t xml:space="preserve"> ER </w:t>
            </w:r>
            <w:r w:rsidRPr="008F083E">
              <w:rPr>
                <w:rStyle w:val="Strong"/>
                <w:sz w:val="16"/>
                <w:szCs w:val="16"/>
              </w:rPr>
              <w:t>•</w:t>
            </w:r>
            <w:r w:rsidRPr="008F083E">
              <w:rPr>
                <w:sz w:val="16"/>
                <w:szCs w:val="16"/>
              </w:rPr>
              <w:t xml:space="preserve"> Toledo Children’s </w:t>
            </w:r>
            <w:r w:rsidR="00182CF5" w:rsidRPr="008F083E">
              <w:rPr>
                <w:sz w:val="16"/>
                <w:szCs w:val="16"/>
              </w:rPr>
              <w:t>Hospital, (</w:t>
            </w:r>
            <w:r w:rsidRPr="008F083E">
              <w:rPr>
                <w:sz w:val="16"/>
                <w:szCs w:val="16"/>
              </w:rPr>
              <w:t xml:space="preserve">Toledo, OH) </w:t>
            </w:r>
          </w:p>
          <w:p w14:paraId="399E6BD1" w14:textId="77777777" w:rsidR="008F083E" w:rsidRPr="008F083E" w:rsidRDefault="008F083E" w:rsidP="008F083E">
            <w:pPr>
              <w:pStyle w:val="Dates"/>
              <w:rPr>
                <w:sz w:val="16"/>
                <w:szCs w:val="16"/>
              </w:rPr>
            </w:pPr>
            <w:r w:rsidRPr="008F083E">
              <w:rPr>
                <w:sz w:val="16"/>
                <w:szCs w:val="16"/>
              </w:rPr>
              <w:t>October 2009–May 2013</w:t>
            </w:r>
          </w:p>
          <w:p w14:paraId="0D9B07C5" w14:textId="77777777" w:rsidR="008F083E" w:rsidRPr="008F083E" w:rsidRDefault="008F083E" w:rsidP="008F083E">
            <w:pPr>
              <w:pStyle w:val="Experience"/>
              <w:rPr>
                <w:sz w:val="16"/>
                <w:szCs w:val="16"/>
              </w:rPr>
            </w:pPr>
            <w:r w:rsidRPr="008F083E">
              <w:rPr>
                <w:sz w:val="16"/>
                <w:szCs w:val="16"/>
              </w:rPr>
              <w:t>RN</w:t>
            </w:r>
            <w:r w:rsidRPr="008F083E">
              <w:rPr>
                <w:rStyle w:val="Strong"/>
                <w:sz w:val="16"/>
                <w:szCs w:val="16"/>
              </w:rPr>
              <w:t>•</w:t>
            </w:r>
            <w:r w:rsidRPr="008F083E">
              <w:rPr>
                <w:sz w:val="16"/>
                <w:szCs w:val="16"/>
              </w:rPr>
              <w:t xml:space="preserve"> ER </w:t>
            </w:r>
            <w:r w:rsidRPr="008F083E">
              <w:rPr>
                <w:rStyle w:val="Strong"/>
                <w:sz w:val="16"/>
                <w:szCs w:val="16"/>
              </w:rPr>
              <w:t>•</w:t>
            </w:r>
            <w:r w:rsidRPr="008F083E">
              <w:rPr>
                <w:sz w:val="16"/>
                <w:szCs w:val="16"/>
              </w:rPr>
              <w:t xml:space="preserve"> Mercy Memorial Hospital, (Monroe, MI) </w:t>
            </w:r>
          </w:p>
          <w:p w14:paraId="0F85D80D" w14:textId="77777777" w:rsidR="008F083E" w:rsidRPr="008F083E" w:rsidRDefault="008F083E" w:rsidP="008F083E">
            <w:pPr>
              <w:rPr>
                <w:i/>
                <w:sz w:val="16"/>
                <w:szCs w:val="16"/>
              </w:rPr>
            </w:pPr>
            <w:r w:rsidRPr="008F083E">
              <w:rPr>
                <w:b/>
                <w:i/>
                <w:sz w:val="16"/>
                <w:szCs w:val="16"/>
              </w:rPr>
              <w:t>12+ years of Emergency Nursing, extensive Pediatric experience</w:t>
            </w:r>
            <w:r w:rsidRPr="008F083E">
              <w:rPr>
                <w:i/>
                <w:sz w:val="16"/>
                <w:szCs w:val="16"/>
              </w:rPr>
              <w:t xml:space="preserve">. </w:t>
            </w:r>
          </w:p>
          <w:p w14:paraId="1CBE2924" w14:textId="77777777" w:rsidR="00036450" w:rsidRPr="00F81075" w:rsidRDefault="008F083E" w:rsidP="00036450">
            <w:pPr>
              <w:pStyle w:val="Heading2"/>
              <w:rPr>
                <w:rFonts w:ascii="Arial Black" w:hAnsi="Arial Black"/>
                <w:sz w:val="16"/>
                <w:szCs w:val="16"/>
              </w:rPr>
            </w:pPr>
            <w:r w:rsidRPr="00F81075">
              <w:rPr>
                <w:rFonts w:ascii="Arial Black" w:hAnsi="Arial Black"/>
                <w:sz w:val="16"/>
                <w:szCs w:val="16"/>
              </w:rPr>
              <w:t>leadership</w:t>
            </w:r>
          </w:p>
          <w:p w14:paraId="463D0951" w14:textId="77777777" w:rsidR="008F083E" w:rsidRPr="008F083E" w:rsidRDefault="008F083E" w:rsidP="008F083E">
            <w:pPr>
              <w:rPr>
                <w:sz w:val="16"/>
                <w:szCs w:val="16"/>
              </w:rPr>
            </w:pPr>
            <w:r w:rsidRPr="008F083E">
              <w:rPr>
                <w:sz w:val="16"/>
                <w:szCs w:val="16"/>
              </w:rPr>
              <w:t xml:space="preserve">High level of autonomy, seasoned in clinical procedures, team player, strong clinical judgement, professional bedside manner. </w:t>
            </w:r>
          </w:p>
          <w:p w14:paraId="2E9B4DF4" w14:textId="77777777" w:rsidR="008F083E" w:rsidRPr="008F083E" w:rsidRDefault="008F083E" w:rsidP="008F083E">
            <w:pPr>
              <w:rPr>
                <w:sz w:val="16"/>
                <w:szCs w:val="16"/>
              </w:rPr>
            </w:pPr>
            <w:r w:rsidRPr="008F083E">
              <w:rPr>
                <w:b/>
                <w:i/>
                <w:sz w:val="16"/>
                <w:szCs w:val="16"/>
              </w:rPr>
              <w:t>Clinical Nurse Coordinator</w:t>
            </w:r>
            <w:r w:rsidRPr="008F083E">
              <w:rPr>
                <w:sz w:val="16"/>
                <w:szCs w:val="16"/>
              </w:rPr>
              <w:t xml:space="preserve"> for both Adult and Pediatric facilities. </w:t>
            </w:r>
          </w:p>
          <w:p w14:paraId="170A6834" w14:textId="6D4101F1" w:rsidR="008F083E" w:rsidRDefault="008F083E" w:rsidP="008F083E">
            <w:pPr>
              <w:rPr>
                <w:sz w:val="16"/>
                <w:szCs w:val="16"/>
              </w:rPr>
            </w:pPr>
            <w:r w:rsidRPr="008F083E">
              <w:rPr>
                <w:sz w:val="16"/>
                <w:szCs w:val="16"/>
              </w:rPr>
              <w:t>Community Volunteer hours at</w:t>
            </w:r>
            <w:r w:rsidR="00182CF5">
              <w:rPr>
                <w:sz w:val="16"/>
                <w:szCs w:val="16"/>
              </w:rPr>
              <w:t xml:space="preserve"> local</w:t>
            </w:r>
            <w:r w:rsidRPr="008F083E">
              <w:rPr>
                <w:sz w:val="16"/>
                <w:szCs w:val="16"/>
              </w:rPr>
              <w:t xml:space="preserve"> food pantry.</w:t>
            </w:r>
          </w:p>
          <w:p w14:paraId="054C4F36" w14:textId="77777777" w:rsidR="008F083E" w:rsidRDefault="008F083E" w:rsidP="008F083E">
            <w:pPr>
              <w:rPr>
                <w:sz w:val="16"/>
                <w:szCs w:val="16"/>
              </w:rPr>
            </w:pPr>
          </w:p>
          <w:p w14:paraId="5B87868F" w14:textId="77777777" w:rsidR="008F083E" w:rsidRPr="008F083E" w:rsidRDefault="008F083E" w:rsidP="008F083E">
            <w:pPr>
              <w:rPr>
                <w:b/>
                <w:i/>
                <w:sz w:val="16"/>
                <w:szCs w:val="16"/>
              </w:rPr>
            </w:pPr>
            <w:r w:rsidRPr="008F083E">
              <w:rPr>
                <w:b/>
                <w:i/>
                <w:sz w:val="16"/>
                <w:szCs w:val="16"/>
              </w:rPr>
              <w:t>References available upon request.</w:t>
            </w:r>
          </w:p>
          <w:p w14:paraId="794201C6" w14:textId="77777777" w:rsidR="00036450" w:rsidRDefault="00036450" w:rsidP="004D3011">
            <w:pPr>
              <w:rPr>
                <w:color w:val="FFFFFF" w:themeColor="background1"/>
              </w:rPr>
            </w:pPr>
          </w:p>
          <w:p w14:paraId="744B035C" w14:textId="77777777" w:rsidR="008F083E" w:rsidRPr="004D3011" w:rsidRDefault="008F083E" w:rsidP="004D3011">
            <w:pPr>
              <w:rPr>
                <w:color w:val="FFFFFF" w:themeColor="background1"/>
              </w:rPr>
            </w:pPr>
          </w:p>
        </w:tc>
      </w:tr>
    </w:tbl>
    <w:p w14:paraId="59B2B8CE" w14:textId="77777777" w:rsidR="0043117B" w:rsidRDefault="0010456D" w:rsidP="000C45FF">
      <w:pPr>
        <w:tabs>
          <w:tab w:val="left" w:pos="990"/>
        </w:tabs>
      </w:pPr>
    </w:p>
    <w:sectPr w:rsidR="0043117B" w:rsidSect="000C45FF">
      <w:head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5300BA" w14:textId="77777777" w:rsidR="0010456D" w:rsidRDefault="0010456D" w:rsidP="000C45FF">
      <w:r>
        <w:separator/>
      </w:r>
    </w:p>
  </w:endnote>
  <w:endnote w:type="continuationSeparator" w:id="0">
    <w:p w14:paraId="128EAE12" w14:textId="77777777" w:rsidR="0010456D" w:rsidRDefault="0010456D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5AECE1" w14:textId="77777777" w:rsidR="0010456D" w:rsidRDefault="0010456D" w:rsidP="000C45FF">
      <w:r>
        <w:separator/>
      </w:r>
    </w:p>
  </w:footnote>
  <w:footnote w:type="continuationSeparator" w:id="0">
    <w:p w14:paraId="34274D72" w14:textId="77777777" w:rsidR="0010456D" w:rsidRDefault="0010456D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204D3" w14:textId="77777777" w:rsidR="000C45FF" w:rsidRDefault="000C45FF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8240" behindDoc="1" locked="0" layoutInCell="1" allowOverlap="1" wp14:anchorId="73E2D238" wp14:editId="5FA7A16F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54455C0"/>
    <w:lvl w:ilvl="0">
      <w:start w:val="1"/>
      <w:numFmt w:val="bullet"/>
      <w:pStyle w:val="List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  <w:color w:val="D8B25C" w:themeColor="accent4"/>
      </w:rPr>
    </w:lvl>
  </w:abstractNum>
  <w:abstractNum w:abstractNumId="1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D8B25C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C7046E"/>
    <w:multiLevelType w:val="hybridMultilevel"/>
    <w:tmpl w:val="7FF8B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sLAwNDM0NrAwsTA3NTJV0lEKTi0uzszPAykwrAUAPWGUEiwAAAA="/>
  </w:docVars>
  <w:rsids>
    <w:rsidRoot w:val="008F083E"/>
    <w:rsid w:val="00036450"/>
    <w:rsid w:val="00094499"/>
    <w:rsid w:val="000C45FF"/>
    <w:rsid w:val="000E3FD1"/>
    <w:rsid w:val="0010456D"/>
    <w:rsid w:val="00112054"/>
    <w:rsid w:val="00135C0A"/>
    <w:rsid w:val="001525E1"/>
    <w:rsid w:val="00180329"/>
    <w:rsid w:val="00182CF5"/>
    <w:rsid w:val="0019001F"/>
    <w:rsid w:val="001A74A5"/>
    <w:rsid w:val="001B2ABD"/>
    <w:rsid w:val="001E0391"/>
    <w:rsid w:val="001E1759"/>
    <w:rsid w:val="001F1ECC"/>
    <w:rsid w:val="002400EB"/>
    <w:rsid w:val="00256CF7"/>
    <w:rsid w:val="00281FD5"/>
    <w:rsid w:val="002C001C"/>
    <w:rsid w:val="0030481B"/>
    <w:rsid w:val="003156FC"/>
    <w:rsid w:val="003254B5"/>
    <w:rsid w:val="0037121F"/>
    <w:rsid w:val="003A6B7D"/>
    <w:rsid w:val="003B06CA"/>
    <w:rsid w:val="004071FC"/>
    <w:rsid w:val="00445947"/>
    <w:rsid w:val="004813B3"/>
    <w:rsid w:val="00485927"/>
    <w:rsid w:val="00496591"/>
    <w:rsid w:val="004C63E4"/>
    <w:rsid w:val="004D3011"/>
    <w:rsid w:val="005262AC"/>
    <w:rsid w:val="005E39D5"/>
    <w:rsid w:val="00600670"/>
    <w:rsid w:val="0062123A"/>
    <w:rsid w:val="00646E75"/>
    <w:rsid w:val="006771D0"/>
    <w:rsid w:val="00715FCB"/>
    <w:rsid w:val="00743101"/>
    <w:rsid w:val="007775E1"/>
    <w:rsid w:val="007867A0"/>
    <w:rsid w:val="007927F5"/>
    <w:rsid w:val="00802CA0"/>
    <w:rsid w:val="008F083E"/>
    <w:rsid w:val="009018D0"/>
    <w:rsid w:val="00901A79"/>
    <w:rsid w:val="009260CD"/>
    <w:rsid w:val="009268E9"/>
    <w:rsid w:val="00952C25"/>
    <w:rsid w:val="009D5B90"/>
    <w:rsid w:val="00A2118D"/>
    <w:rsid w:val="00AD76E2"/>
    <w:rsid w:val="00B20152"/>
    <w:rsid w:val="00B359E4"/>
    <w:rsid w:val="00B57D98"/>
    <w:rsid w:val="00B70850"/>
    <w:rsid w:val="00C066B6"/>
    <w:rsid w:val="00C37BA1"/>
    <w:rsid w:val="00C4674C"/>
    <w:rsid w:val="00C506CF"/>
    <w:rsid w:val="00C72BED"/>
    <w:rsid w:val="00C751D9"/>
    <w:rsid w:val="00C9578B"/>
    <w:rsid w:val="00CB0055"/>
    <w:rsid w:val="00D2522B"/>
    <w:rsid w:val="00D422DE"/>
    <w:rsid w:val="00D5459D"/>
    <w:rsid w:val="00DA1F4D"/>
    <w:rsid w:val="00DD172A"/>
    <w:rsid w:val="00E25A26"/>
    <w:rsid w:val="00E36B34"/>
    <w:rsid w:val="00E4381A"/>
    <w:rsid w:val="00E55D74"/>
    <w:rsid w:val="00F60274"/>
    <w:rsid w:val="00F77FB9"/>
    <w:rsid w:val="00F81075"/>
    <w:rsid w:val="00FB068F"/>
    <w:rsid w:val="00FF0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AB91EE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customStyle="1" w:styleId="Dates">
    <w:name w:val="Dates"/>
    <w:basedOn w:val="BodyText"/>
    <w:qFormat/>
    <w:rsid w:val="008F083E"/>
    <w:pPr>
      <w:widowControl w:val="0"/>
      <w:kinsoku w:val="0"/>
      <w:overflowPunct w:val="0"/>
      <w:autoSpaceDE w:val="0"/>
      <w:autoSpaceDN w:val="0"/>
      <w:adjustRightInd w:val="0"/>
      <w:spacing w:after="0"/>
    </w:pPr>
    <w:rPr>
      <w:rFonts w:eastAsia="Times New Roman" w:cs="Georgia"/>
      <w:b/>
      <w:color w:val="000000" w:themeColor="text1"/>
      <w:szCs w:val="20"/>
      <w:lang w:eastAsia="en-US"/>
    </w:rPr>
  </w:style>
  <w:style w:type="character" w:styleId="Strong">
    <w:name w:val="Strong"/>
    <w:basedOn w:val="DefaultParagraphFont"/>
    <w:uiPriority w:val="22"/>
    <w:qFormat/>
    <w:rsid w:val="008F083E"/>
    <w:rPr>
      <w:b/>
      <w:bCs/>
      <w:color w:val="D8B25C" w:themeColor="accent4"/>
    </w:rPr>
  </w:style>
  <w:style w:type="paragraph" w:customStyle="1" w:styleId="Experience">
    <w:name w:val="Experience"/>
    <w:basedOn w:val="Normal"/>
    <w:qFormat/>
    <w:rsid w:val="008F083E"/>
    <w:pPr>
      <w:spacing w:after="200"/>
    </w:pPr>
    <w:rPr>
      <w:rFonts w:eastAsiaTheme="minorHAnsi"/>
      <w:sz w:val="22"/>
      <w:szCs w:val="24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8F083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F083E"/>
    <w:rPr>
      <w:sz w:val="18"/>
      <w:szCs w:val="22"/>
    </w:rPr>
  </w:style>
  <w:style w:type="paragraph" w:styleId="ListParagraph">
    <w:name w:val="List Paragraph"/>
    <w:basedOn w:val="BodyText"/>
    <w:uiPriority w:val="1"/>
    <w:qFormat/>
    <w:rsid w:val="008F083E"/>
    <w:pPr>
      <w:widowControl w:val="0"/>
      <w:numPr>
        <w:numId w:val="1"/>
      </w:numPr>
      <w:tabs>
        <w:tab w:val="num" w:pos="360"/>
      </w:tabs>
      <w:autoSpaceDE w:val="0"/>
      <w:autoSpaceDN w:val="0"/>
      <w:adjustRightInd w:val="0"/>
      <w:ind w:left="0" w:firstLine="0"/>
    </w:pPr>
    <w:rPr>
      <w:rFonts w:eastAsia="Times New Roman" w:cs="Georgia"/>
      <w:sz w:val="20"/>
      <w:szCs w:val="24"/>
      <w:lang w:eastAsia="en-US"/>
    </w:rPr>
  </w:style>
  <w:style w:type="paragraph" w:styleId="ListBullet">
    <w:name w:val="List Bullet"/>
    <w:basedOn w:val="Normal"/>
    <w:uiPriority w:val="99"/>
    <w:rsid w:val="008F083E"/>
    <w:pPr>
      <w:widowControl w:val="0"/>
      <w:numPr>
        <w:numId w:val="2"/>
      </w:numPr>
      <w:autoSpaceDE w:val="0"/>
      <w:autoSpaceDN w:val="0"/>
      <w:adjustRightInd w:val="0"/>
      <w:contextualSpacing/>
    </w:pPr>
    <w:rPr>
      <w:rFonts w:eastAsia="Times New Roman" w:cs="Georgia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qxa7506\AppData\Roaming\Microsoft\Templates\Blue%20grey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F19D0B6902A4DCF83FEDB7A601B6E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42F3F3-587D-4707-B1F9-FF6F951508CB}"/>
      </w:docPartPr>
      <w:docPartBody>
        <w:p w:rsidR="00511341" w:rsidRDefault="007F4774">
          <w:pPr>
            <w:pStyle w:val="1F19D0B6902A4DCF83FEDB7A601B6EFD"/>
          </w:pPr>
          <w:r w:rsidRPr="00CB0055">
            <w:t>Contact</w:t>
          </w:r>
        </w:p>
      </w:docPartBody>
    </w:docPart>
    <w:docPart>
      <w:docPartPr>
        <w:name w:val="ED1DA13DD15C48538F5D5150858887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BAF347-4E30-4338-80AF-70182D41C8D2}"/>
      </w:docPartPr>
      <w:docPartBody>
        <w:p w:rsidR="00511341" w:rsidRDefault="007F4774">
          <w:pPr>
            <w:pStyle w:val="ED1DA13DD15C48538F5D5150858887BF"/>
          </w:pPr>
          <w:r w:rsidRPr="004D3011">
            <w:t>PHONE:</w:t>
          </w:r>
        </w:p>
      </w:docPartBody>
    </w:docPart>
    <w:docPart>
      <w:docPartPr>
        <w:name w:val="A9C0A582DAE84C7B9F15099E1F8BD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3E576B-20C1-4557-915B-45E2004F5261}"/>
      </w:docPartPr>
      <w:docPartBody>
        <w:p w:rsidR="00511341" w:rsidRDefault="007F4774">
          <w:pPr>
            <w:pStyle w:val="A9C0A582DAE84C7B9F15099E1F8BDEA8"/>
          </w:pPr>
          <w:r w:rsidRPr="004D3011">
            <w:t>EMAIL:</w:t>
          </w:r>
        </w:p>
      </w:docPartBody>
    </w:docPart>
    <w:docPart>
      <w:docPartPr>
        <w:name w:val="E166985B36504781862F11D536A1BF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E5E024-6DA0-4CC9-B7B4-F423C113E67B}"/>
      </w:docPartPr>
      <w:docPartBody>
        <w:p w:rsidR="00511341" w:rsidRDefault="007F4774">
          <w:pPr>
            <w:pStyle w:val="E166985B36504781862F11D536A1BF62"/>
          </w:pPr>
          <w:r w:rsidRPr="00036450">
            <w:t>EDUCATION</w:t>
          </w:r>
        </w:p>
      </w:docPartBody>
    </w:docPart>
    <w:docPart>
      <w:docPartPr>
        <w:name w:val="BB82CB0614F84A07BEEDC184451CA6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9DA372-27F8-4FBB-93E4-C517680404DD}"/>
      </w:docPartPr>
      <w:docPartBody>
        <w:p w:rsidR="00511341" w:rsidRDefault="007F4774">
          <w:pPr>
            <w:pStyle w:val="BB82CB0614F84A07BEEDC184451CA61A"/>
          </w:pPr>
          <w:r w:rsidRPr="00036450">
            <w:t>WORK EXPERIENCE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678"/>
    <w:rsid w:val="00511341"/>
    <w:rsid w:val="007F4774"/>
    <w:rsid w:val="00807A46"/>
    <w:rsid w:val="008A3678"/>
    <w:rsid w:val="00B87530"/>
    <w:rsid w:val="00F45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F19D0B6902A4DCF83FEDB7A601B6EFD">
    <w:name w:val="1F19D0B6902A4DCF83FEDB7A601B6EFD"/>
  </w:style>
  <w:style w:type="paragraph" w:customStyle="1" w:styleId="ED1DA13DD15C48538F5D5150858887BF">
    <w:name w:val="ED1DA13DD15C48538F5D5150858887BF"/>
  </w:style>
  <w:style w:type="paragraph" w:customStyle="1" w:styleId="A9C0A582DAE84C7B9F15099E1F8BDEA8">
    <w:name w:val="A9C0A582DAE84C7B9F15099E1F8BDEA8"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paragraph" w:customStyle="1" w:styleId="E166985B36504781862F11D536A1BF62">
    <w:name w:val="E166985B36504781862F11D536A1BF62"/>
  </w:style>
  <w:style w:type="paragraph" w:customStyle="1" w:styleId="BB82CB0614F84A07BEEDC184451CA61A">
    <w:name w:val="BB82CB0614F84A07BEEDC184451CA61A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grey resume</Template>
  <TotalTime>0</TotalTime>
  <Pages>1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2022-02-08T17:59:00Z</dcterms:created>
  <dcterms:modified xsi:type="dcterms:W3CDTF">2022-02-08T17:59:00Z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