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26722CE9" w14:textId="77777777" w:rsidTr="00CB7274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D3CB104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  <w:p w14:paraId="6C5FA0AC" w14:textId="77777777" w:rsidR="005F20BC" w:rsidRPr="005F20BC" w:rsidRDefault="005F20BC" w:rsidP="005F20BC"/>
          <w:p w14:paraId="2BA3C57F" w14:textId="77777777" w:rsidR="005F20BC" w:rsidRPr="005F20BC" w:rsidRDefault="00340EA7" w:rsidP="00340EA7">
            <w:pPr>
              <w:rPr>
                <w:color w:val="0072C7" w:themeColor="accent2"/>
              </w:rPr>
            </w:pPr>
            <w:r>
              <w:rPr>
                <w:color w:val="0072C7" w:themeColor="accent2"/>
              </w:rPr>
              <w:t xml:space="preserve">                         </w:t>
            </w:r>
            <w:r w:rsidR="005F20BC" w:rsidRPr="005F20BC">
              <w:rPr>
                <w:color w:val="0072C7" w:themeColor="accent2"/>
              </w:rPr>
              <w:t xml:space="preserve">Objective: </w:t>
            </w:r>
          </w:p>
          <w:p w14:paraId="44DC58E7" w14:textId="77777777" w:rsidR="005F20BC" w:rsidRDefault="005F20BC" w:rsidP="005F20BC">
            <w:pPr>
              <w:jc w:val="center"/>
            </w:pPr>
            <w:r>
              <w:t xml:space="preserve">To gain skills and provide </w:t>
            </w:r>
          </w:p>
          <w:p w14:paraId="544B5F7F" w14:textId="5BC82831" w:rsidR="008D75AC" w:rsidRDefault="005F20BC" w:rsidP="008D75AC">
            <w:pPr>
              <w:jc w:val="center"/>
            </w:pPr>
            <w:r>
              <w:t xml:space="preserve">advocacy to patients </w:t>
            </w:r>
          </w:p>
          <w:p w14:paraId="6A9B7336" w14:textId="0544C66B" w:rsidR="005F20BC" w:rsidRDefault="00D751C0" w:rsidP="005F20BC">
            <w:pPr>
              <w:jc w:val="center"/>
            </w:pPr>
            <w:r>
              <w:t>while</w:t>
            </w:r>
            <w:r w:rsidR="005F20BC">
              <w:t xml:space="preserve"> </w:t>
            </w:r>
          </w:p>
          <w:p w14:paraId="689FC3EB" w14:textId="167D2E41" w:rsidR="005F20BC" w:rsidRPr="005F20BC" w:rsidRDefault="005F20BC" w:rsidP="005F20BC">
            <w:pPr>
              <w:jc w:val="center"/>
            </w:pPr>
            <w:r>
              <w:t>further</w:t>
            </w:r>
            <w:r w:rsidR="00D751C0">
              <w:t>ing</w:t>
            </w:r>
            <w:r>
              <w:t xml:space="preserve"> education and training</w:t>
            </w:r>
            <w:r w:rsidR="00C13FF0">
              <w:t xml:space="preserve">  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42BFE63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6CB0B02" w14:textId="77777777" w:rsidR="003D1B71" w:rsidRPr="00310F17" w:rsidRDefault="00CB7274" w:rsidP="00310F17">
            <w:pPr>
              <w:pStyle w:val="Title"/>
            </w:pPr>
            <w:r>
              <w:t>Kwang Soo (Robert)</w:t>
            </w:r>
            <w:r w:rsidR="003D1B71" w:rsidRPr="00310F17">
              <w:br/>
            </w:r>
            <w:r>
              <w:t>Chun</w:t>
            </w:r>
          </w:p>
        </w:tc>
      </w:tr>
      <w:tr w:rsidR="003D1B71" w14:paraId="5ECA6528" w14:textId="77777777" w:rsidTr="00CB727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531B0AD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E53A2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3D07B4F831DA4E1FA2ECA148093133B4"/>
              </w:placeholder>
              <w:temporary/>
              <w:showingPlcHdr/>
              <w15:appearance w15:val="hidden"/>
            </w:sdtPr>
            <w:sdtEndPr/>
            <w:sdtContent>
              <w:p w14:paraId="497AF34E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0CD4C33E" w14:textId="77777777" w:rsidR="003D1B71" w:rsidRPr="008A2261" w:rsidRDefault="00C66BDF" w:rsidP="00AC6C7E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2008</w:t>
            </w:r>
            <w:r w:rsidR="004E024C" w:rsidRPr="008A2261">
              <w:rPr>
                <w:rFonts w:ascii="Calibri" w:hAnsi="Calibri" w:cs="Calibri"/>
                <w:szCs w:val="18"/>
              </w:rPr>
              <w:t>-</w:t>
            </w:r>
            <w:r w:rsidRPr="008A2261">
              <w:rPr>
                <w:rFonts w:ascii="Calibri" w:hAnsi="Calibri" w:cs="Calibri"/>
                <w:szCs w:val="18"/>
              </w:rPr>
              <w:t>2012</w:t>
            </w:r>
          </w:p>
          <w:p w14:paraId="5952D513" w14:textId="77777777" w:rsidR="00B720B7" w:rsidRPr="008A2261" w:rsidRDefault="00B720B7" w:rsidP="00AC6C7E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Seoul, South Korea</w:t>
            </w:r>
          </w:p>
          <w:p w14:paraId="59C5128B" w14:textId="77777777" w:rsidR="003D1B71" w:rsidRPr="008A2261" w:rsidRDefault="00C66BDF" w:rsidP="00AC6C7E">
            <w:pPr>
              <w:pStyle w:val="Experience"/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Teacher</w:t>
            </w:r>
            <w:r w:rsidR="003D1B71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D1B71" w:rsidRPr="008A2261">
              <w:rPr>
                <w:rStyle w:val="Strong"/>
                <w:rFonts w:ascii="Calibri" w:hAnsi="Calibri" w:cs="Calibri"/>
                <w:sz w:val="18"/>
                <w:szCs w:val="18"/>
              </w:rPr>
              <w:t>•</w:t>
            </w:r>
            <w:r w:rsidR="003D1B71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A2261">
              <w:rPr>
                <w:rFonts w:ascii="Calibri" w:hAnsi="Calibri" w:cs="Calibri"/>
                <w:sz w:val="18"/>
                <w:szCs w:val="18"/>
              </w:rPr>
              <w:t>YBM international Academy</w:t>
            </w:r>
          </w:p>
          <w:p w14:paraId="786533C3" w14:textId="77777777" w:rsidR="003D1B71" w:rsidRPr="008A2261" w:rsidRDefault="00926DC2" w:rsidP="00AC6C7E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2016-2017</w:t>
            </w:r>
          </w:p>
          <w:p w14:paraId="5D7FB4CD" w14:textId="77777777" w:rsidR="00B720B7" w:rsidRPr="008A2261" w:rsidRDefault="00B720B7" w:rsidP="00AC6C7E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Charlotte, NC</w:t>
            </w:r>
          </w:p>
          <w:p w14:paraId="07480B25" w14:textId="31253911" w:rsidR="003D1B71" w:rsidRPr="008A2261" w:rsidRDefault="00926DC2" w:rsidP="00AC6C7E">
            <w:pPr>
              <w:pStyle w:val="Experience"/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 xml:space="preserve">Pharmacy Technician </w:t>
            </w:r>
            <w:r w:rsidR="003D1B71" w:rsidRPr="008A2261">
              <w:rPr>
                <w:rStyle w:val="Strong"/>
                <w:rFonts w:ascii="Calibri" w:hAnsi="Calibri" w:cs="Calibri"/>
                <w:sz w:val="18"/>
                <w:szCs w:val="18"/>
              </w:rPr>
              <w:t>•</w:t>
            </w:r>
            <w:r w:rsidR="003D1B71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A2261">
              <w:rPr>
                <w:rFonts w:ascii="Calibri" w:hAnsi="Calibri" w:cs="Calibri"/>
                <w:sz w:val="18"/>
                <w:szCs w:val="18"/>
              </w:rPr>
              <w:t>CVS</w:t>
            </w:r>
          </w:p>
          <w:p w14:paraId="51CA721B" w14:textId="74D49FBB" w:rsidR="00526048" w:rsidRPr="008A2261" w:rsidRDefault="00526048" w:rsidP="0052604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20</w:t>
            </w:r>
            <w:r w:rsidR="00C65459" w:rsidRPr="008A2261">
              <w:rPr>
                <w:rFonts w:ascii="Calibri" w:hAnsi="Calibri" w:cs="Calibri"/>
                <w:szCs w:val="18"/>
              </w:rPr>
              <w:t>20-2021</w:t>
            </w:r>
          </w:p>
          <w:p w14:paraId="5E885C3C" w14:textId="77777777" w:rsidR="00526048" w:rsidRPr="008A2261" w:rsidRDefault="00526048" w:rsidP="0052604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Charlotte, NC</w:t>
            </w:r>
          </w:p>
          <w:p w14:paraId="30474F40" w14:textId="6BBF906A" w:rsidR="00526048" w:rsidRPr="008A2261" w:rsidRDefault="00C65459" w:rsidP="00526048">
            <w:pPr>
              <w:pStyle w:val="Experience"/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 xml:space="preserve">Registered Nurse </w:t>
            </w:r>
            <w:r w:rsidRPr="008A2261">
              <w:rPr>
                <w:rStyle w:val="Strong"/>
                <w:rFonts w:ascii="Calibri" w:hAnsi="Calibri" w:cs="Calibri"/>
                <w:sz w:val="18"/>
                <w:szCs w:val="18"/>
              </w:rPr>
              <w:t xml:space="preserve">• </w:t>
            </w:r>
            <w:r w:rsidRPr="008A2261"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18"/>
                <w:szCs w:val="18"/>
              </w:rPr>
              <w:t>Atrium Health</w:t>
            </w:r>
          </w:p>
          <w:p w14:paraId="171F094F" w14:textId="256EF42A" w:rsidR="00526048" w:rsidRPr="008A2261" w:rsidRDefault="00526048" w:rsidP="0052604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20</w:t>
            </w:r>
            <w:r w:rsidR="00C65459" w:rsidRPr="008A2261">
              <w:rPr>
                <w:rFonts w:ascii="Calibri" w:hAnsi="Calibri" w:cs="Calibri"/>
                <w:szCs w:val="18"/>
              </w:rPr>
              <w:t>21-</w:t>
            </w:r>
            <w:r w:rsidR="00201988" w:rsidRPr="008A2261">
              <w:rPr>
                <w:rFonts w:ascii="Calibri" w:hAnsi="Calibri" w:cs="Calibri"/>
                <w:szCs w:val="18"/>
              </w:rPr>
              <w:t>2022</w:t>
            </w:r>
          </w:p>
          <w:p w14:paraId="1CB4C74F" w14:textId="6AA030A2" w:rsidR="00526048" w:rsidRPr="008A2261" w:rsidRDefault="00C65459" w:rsidP="0052604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Santa Rosa, California</w:t>
            </w:r>
          </w:p>
          <w:p w14:paraId="5E4EF099" w14:textId="0323BCC0" w:rsidR="00526048" w:rsidRPr="008A2261" w:rsidRDefault="00C65459" w:rsidP="00526048">
            <w:pPr>
              <w:pStyle w:val="Experience"/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Registered Nurse</w:t>
            </w:r>
            <w:r w:rsidR="00526048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26048" w:rsidRPr="008A2261">
              <w:rPr>
                <w:rStyle w:val="Strong"/>
                <w:rFonts w:ascii="Calibri" w:hAnsi="Calibri" w:cs="Calibri"/>
                <w:sz w:val="18"/>
                <w:szCs w:val="18"/>
              </w:rPr>
              <w:t>•</w:t>
            </w:r>
            <w:r w:rsidR="00526048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B7BEB" w:rsidRPr="008A2261">
              <w:rPr>
                <w:rFonts w:ascii="Calibri" w:hAnsi="Calibri" w:cs="Calibri"/>
                <w:sz w:val="18"/>
                <w:szCs w:val="18"/>
              </w:rPr>
              <w:t>Santa Rosa Behavioral Health</w:t>
            </w:r>
          </w:p>
          <w:p w14:paraId="0B1B0C0D" w14:textId="547F618C" w:rsidR="00846418" w:rsidRPr="008A2261" w:rsidRDefault="00846418" w:rsidP="0084641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202</w:t>
            </w:r>
            <w:r w:rsidRPr="008A2261">
              <w:rPr>
                <w:rFonts w:ascii="Calibri" w:hAnsi="Calibri" w:cs="Calibri"/>
                <w:szCs w:val="18"/>
              </w:rPr>
              <w:t>2</w:t>
            </w:r>
            <w:r w:rsidRPr="008A2261">
              <w:rPr>
                <w:rFonts w:ascii="Calibri" w:hAnsi="Calibri" w:cs="Calibri"/>
                <w:szCs w:val="18"/>
              </w:rPr>
              <w:t>-</w:t>
            </w:r>
            <w:r w:rsidRPr="008A2261">
              <w:rPr>
                <w:rFonts w:ascii="Calibri" w:hAnsi="Calibri" w:cs="Calibri"/>
                <w:szCs w:val="18"/>
              </w:rPr>
              <w:t>Present</w:t>
            </w:r>
          </w:p>
          <w:p w14:paraId="27AA081F" w14:textId="2523A1AE" w:rsidR="00846418" w:rsidRPr="008A2261" w:rsidRDefault="00846418" w:rsidP="00846418">
            <w:pPr>
              <w:pStyle w:val="Dates"/>
              <w:rPr>
                <w:rFonts w:ascii="Calibri" w:hAnsi="Calibri" w:cs="Calibri"/>
                <w:szCs w:val="18"/>
              </w:rPr>
            </w:pPr>
            <w:r w:rsidRPr="008A2261">
              <w:rPr>
                <w:rFonts w:ascii="Calibri" w:hAnsi="Calibri" w:cs="Calibri"/>
                <w:szCs w:val="18"/>
              </w:rPr>
              <w:t>Midland, Texas</w:t>
            </w:r>
          </w:p>
          <w:p w14:paraId="410645FC" w14:textId="68793F5D" w:rsidR="00846418" w:rsidRPr="008A2261" w:rsidRDefault="00474358" w:rsidP="00846418">
            <w:pPr>
              <w:pStyle w:val="Experience"/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 xml:space="preserve">Travel </w:t>
            </w:r>
            <w:r w:rsidR="00846418" w:rsidRPr="008A2261">
              <w:rPr>
                <w:rFonts w:ascii="Calibri" w:hAnsi="Calibri" w:cs="Calibri"/>
                <w:sz w:val="18"/>
                <w:szCs w:val="18"/>
              </w:rPr>
              <w:t xml:space="preserve">Registered Nurse </w:t>
            </w:r>
            <w:r w:rsidR="00846418" w:rsidRPr="008A2261">
              <w:rPr>
                <w:rStyle w:val="Strong"/>
                <w:rFonts w:ascii="Calibri" w:hAnsi="Calibri" w:cs="Calibri"/>
                <w:sz w:val="18"/>
                <w:szCs w:val="18"/>
              </w:rPr>
              <w:t>•</w:t>
            </w:r>
            <w:r w:rsidR="00846418" w:rsidRPr="008A226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846418" w:rsidRPr="008A2261">
              <w:rPr>
                <w:rFonts w:ascii="Calibri" w:hAnsi="Calibri" w:cs="Calibri"/>
                <w:sz w:val="18"/>
                <w:szCs w:val="18"/>
              </w:rPr>
              <w:t>Midland</w:t>
            </w:r>
            <w:r w:rsidRPr="008A2261">
              <w:rPr>
                <w:rFonts w:ascii="Calibri" w:hAnsi="Calibri" w:cs="Calibri"/>
                <w:sz w:val="18"/>
                <w:szCs w:val="18"/>
              </w:rPr>
              <w:t xml:space="preserve"> Memorial (Maxim Healthcare)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6AA9D8CF401452594AFD3802613E625"/>
              </w:placeholder>
              <w:temporary/>
              <w:showingPlcHdr/>
              <w15:appearance w15:val="hidden"/>
            </w:sdtPr>
            <w:sdtEndPr/>
            <w:sdtContent>
              <w:p w14:paraId="71E048C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4454FF4A" w14:textId="77777777" w:rsidR="00B720B7" w:rsidRPr="008A2261" w:rsidRDefault="00C66BDF" w:rsidP="00353B60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North Carolina State University</w:t>
            </w:r>
          </w:p>
          <w:p w14:paraId="0BD2A39C" w14:textId="77777777" w:rsidR="003D1B71" w:rsidRPr="008A2261" w:rsidRDefault="00C66BDF" w:rsidP="00353B60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Raleigh, NC</w:t>
            </w:r>
            <w:r w:rsidR="004E024C" w:rsidRPr="008A2261">
              <w:rPr>
                <w:sz w:val="18"/>
                <w:szCs w:val="18"/>
              </w:rPr>
              <w:t xml:space="preserve"> (2002-2008)</w:t>
            </w:r>
          </w:p>
          <w:p w14:paraId="2ADB5677" w14:textId="77777777" w:rsidR="003D1B71" w:rsidRPr="008A2261" w:rsidRDefault="00C66BDF" w:rsidP="00C66BDF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BS Business Management</w:t>
            </w:r>
          </w:p>
          <w:p w14:paraId="3B90CEF3" w14:textId="77777777" w:rsidR="00C66BDF" w:rsidRPr="008A2261" w:rsidRDefault="00C66BDF" w:rsidP="00C66BDF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Concentration-Finance</w:t>
            </w:r>
          </w:p>
          <w:p w14:paraId="3D601133" w14:textId="77777777" w:rsidR="00B720B7" w:rsidRPr="008A2261" w:rsidRDefault="00B720B7" w:rsidP="00B720B7">
            <w:pPr>
              <w:pStyle w:val="ListBullet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18"/>
                <w:szCs w:val="18"/>
              </w:rPr>
            </w:pPr>
          </w:p>
          <w:p w14:paraId="2980B1F6" w14:textId="77777777" w:rsidR="00B720B7" w:rsidRPr="008A2261" w:rsidRDefault="00C66BDF" w:rsidP="00C66BDF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University of North Carolina @ Charlotte</w:t>
            </w:r>
          </w:p>
          <w:p w14:paraId="4937FB70" w14:textId="77777777" w:rsidR="00B720B7" w:rsidRPr="008A2261" w:rsidRDefault="00C66BDF" w:rsidP="00C66BDF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Charlotte, NC</w:t>
            </w:r>
            <w:r w:rsidR="004E024C" w:rsidRPr="008A2261">
              <w:rPr>
                <w:sz w:val="18"/>
                <w:szCs w:val="18"/>
              </w:rPr>
              <w:t xml:space="preserve"> (2013-2015)</w:t>
            </w:r>
          </w:p>
          <w:p w14:paraId="03B5E610" w14:textId="77777777" w:rsidR="00C66BDF" w:rsidRPr="008A2261" w:rsidRDefault="00C66BDF" w:rsidP="00C66BDF">
            <w:pPr>
              <w:pStyle w:val="ListBullet"/>
              <w:numPr>
                <w:ilvl w:val="0"/>
                <w:numId w:val="4"/>
              </w:num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 xml:space="preserve">Pre-med Post Baccalaureate </w:t>
            </w:r>
          </w:p>
          <w:p w14:paraId="74479647" w14:textId="77777777" w:rsidR="00B720B7" w:rsidRPr="008A2261" w:rsidRDefault="00B720B7" w:rsidP="00B720B7">
            <w:pPr>
              <w:pStyle w:val="ListBullet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18"/>
                <w:szCs w:val="18"/>
              </w:rPr>
            </w:pPr>
          </w:p>
          <w:p w14:paraId="795D10E9" w14:textId="77777777" w:rsidR="00B720B7" w:rsidRPr="008A2261" w:rsidRDefault="00C66BDF" w:rsidP="00C66BDF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Central Piedmont Community College</w:t>
            </w:r>
          </w:p>
          <w:p w14:paraId="025EA2E0" w14:textId="77777777" w:rsidR="00C66BDF" w:rsidRPr="008A2261" w:rsidRDefault="00C66BDF" w:rsidP="00C66BDF">
            <w:pPr>
              <w:pStyle w:val="SchoolName"/>
              <w:rPr>
                <w:sz w:val="18"/>
                <w:szCs w:val="18"/>
              </w:rPr>
            </w:pPr>
            <w:r w:rsidRPr="008A2261">
              <w:rPr>
                <w:sz w:val="18"/>
                <w:szCs w:val="18"/>
              </w:rPr>
              <w:t>Charlotte, NC</w:t>
            </w:r>
            <w:r w:rsidR="004E024C" w:rsidRPr="008A2261">
              <w:rPr>
                <w:sz w:val="18"/>
                <w:szCs w:val="18"/>
              </w:rPr>
              <w:t xml:space="preserve"> (2018-2020)</w:t>
            </w:r>
          </w:p>
          <w:p w14:paraId="039B11F8" w14:textId="77777777" w:rsidR="00C66BDF" w:rsidRPr="008A2261" w:rsidRDefault="00C66BDF" w:rsidP="00C66BDF">
            <w:pPr>
              <w:pStyle w:val="ListBullet"/>
              <w:numPr>
                <w:ilvl w:val="0"/>
                <w:numId w:val="4"/>
              </w:num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AD Nursing</w:t>
            </w:r>
          </w:p>
          <w:p w14:paraId="6F0CF91C" w14:textId="77777777" w:rsidR="003D1B71" w:rsidRPr="00E572D6" w:rsidRDefault="004E024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  <w:r w:rsidR="00862557">
              <w:rPr>
                <w:rFonts w:ascii="Calibri" w:hAnsi="Calibri" w:cs="Calibri"/>
                <w:color w:val="0072C7"/>
              </w:rPr>
              <w:t>/Certifications</w:t>
            </w:r>
          </w:p>
          <w:p w14:paraId="5FBDA9D6" w14:textId="77777777" w:rsidR="003D1B71" w:rsidRPr="008A2261" w:rsidRDefault="00C90E40" w:rsidP="00AC6C7E">
            <w:p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Fluent Korean Proficiency</w:t>
            </w:r>
          </w:p>
          <w:p w14:paraId="0A295F6C" w14:textId="77777777" w:rsidR="00C90E40" w:rsidRPr="008A2261" w:rsidRDefault="00C90E40" w:rsidP="00AC6C7E">
            <w:p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Intermediate Spanish Proficiency</w:t>
            </w:r>
          </w:p>
          <w:p w14:paraId="703E5C31" w14:textId="77777777" w:rsidR="00396139" w:rsidRDefault="00C90E40" w:rsidP="00AC6C7E">
            <w:pPr>
              <w:rPr>
                <w:rFonts w:ascii="Calibri" w:hAnsi="Calibri" w:cs="Calibri"/>
                <w:sz w:val="18"/>
                <w:szCs w:val="18"/>
              </w:rPr>
            </w:pPr>
            <w:r w:rsidRPr="008A2261">
              <w:rPr>
                <w:rFonts w:ascii="Calibri" w:hAnsi="Calibri" w:cs="Calibri"/>
                <w:sz w:val="18"/>
                <w:szCs w:val="18"/>
              </w:rPr>
              <w:t>B</w:t>
            </w:r>
            <w:r w:rsidR="00396139" w:rsidRPr="008A2261">
              <w:rPr>
                <w:rFonts w:ascii="Calibri" w:hAnsi="Calibri" w:cs="Calibri"/>
                <w:sz w:val="18"/>
                <w:szCs w:val="18"/>
              </w:rPr>
              <w:t>asic Life Support Certification</w:t>
            </w:r>
          </w:p>
          <w:p w14:paraId="28C8E4BE" w14:textId="73DB1D1B" w:rsidR="008A2261" w:rsidRDefault="008A2261" w:rsidP="00AC6C7E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Advanced</w:t>
            </w:r>
            <w:r w:rsidR="00E81813">
              <w:rPr>
                <w:rFonts w:ascii="Calibri" w:hAnsi="Calibri" w:cs="Calibri"/>
                <w:sz w:val="18"/>
                <w:szCs w:val="18"/>
              </w:rPr>
              <w:t xml:space="preserve"> Cardiac Life Support Certification</w:t>
            </w:r>
          </w:p>
          <w:p w14:paraId="2B726646" w14:textId="609EEACC" w:rsidR="003D1B71" w:rsidRPr="0056708E" w:rsidRDefault="00E81813" w:rsidP="00E8181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NIH Stroke Scale Certification</w:t>
            </w:r>
          </w:p>
        </w:tc>
      </w:tr>
      <w:tr w:rsidR="003D1B71" w14:paraId="7010057E" w14:textId="77777777" w:rsidTr="003D1B71">
        <w:trPr>
          <w:trHeight w:val="1164"/>
        </w:trPr>
        <w:tc>
          <w:tcPr>
            <w:tcW w:w="720" w:type="dxa"/>
          </w:tcPr>
          <w:p w14:paraId="159789EF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193624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E2D159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A1B0FF" w14:textId="77777777" w:rsidR="003D1B71" w:rsidRPr="00590471" w:rsidRDefault="003D1B71" w:rsidP="00222466"/>
        </w:tc>
      </w:tr>
      <w:tr w:rsidR="003D1B71" w14:paraId="320E4957" w14:textId="77777777" w:rsidTr="003D1B71">
        <w:trPr>
          <w:trHeight w:val="543"/>
        </w:trPr>
        <w:tc>
          <w:tcPr>
            <w:tcW w:w="720" w:type="dxa"/>
          </w:tcPr>
          <w:p w14:paraId="31AFB15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C32B56A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16BD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42F3BF" w14:textId="77777777" w:rsidR="00B16881" w:rsidRDefault="00EC559E" w:rsidP="00380FD1">
            <w:pPr>
              <w:pStyle w:val="Information"/>
            </w:pPr>
            <w:r>
              <w:t>8208 Peyton Randolph Dr.</w:t>
            </w:r>
          </w:p>
          <w:p w14:paraId="74348FE9" w14:textId="1B15D7AE" w:rsidR="00EC559E" w:rsidRPr="00380FD1" w:rsidRDefault="00EC559E" w:rsidP="00380FD1">
            <w:pPr>
              <w:pStyle w:val="Information"/>
            </w:pPr>
            <w:r>
              <w:t>Charlotte, NC  28277</w:t>
            </w:r>
          </w:p>
        </w:tc>
        <w:tc>
          <w:tcPr>
            <w:tcW w:w="423" w:type="dxa"/>
            <w:vMerge/>
          </w:tcPr>
          <w:p w14:paraId="1F81D0E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376443" w14:textId="77777777" w:rsidR="003D1B71" w:rsidRDefault="003D1B71" w:rsidP="005801E5">
            <w:pPr>
              <w:pStyle w:val="Heading1"/>
            </w:pPr>
          </w:p>
        </w:tc>
      </w:tr>
      <w:tr w:rsidR="003D1B71" w14:paraId="4685992A" w14:textId="77777777" w:rsidTr="003D1B71">
        <w:trPr>
          <w:trHeight w:val="183"/>
        </w:trPr>
        <w:tc>
          <w:tcPr>
            <w:tcW w:w="720" w:type="dxa"/>
          </w:tcPr>
          <w:p w14:paraId="692050C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7C757F5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58602E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2B55C1" w14:textId="77777777" w:rsidR="003D1B71" w:rsidRDefault="003D1B71" w:rsidP="005801E5">
            <w:pPr>
              <w:pStyle w:val="Heading1"/>
            </w:pPr>
          </w:p>
        </w:tc>
      </w:tr>
      <w:tr w:rsidR="003D1B71" w14:paraId="5C6079CD" w14:textId="77777777" w:rsidTr="003D1B71">
        <w:trPr>
          <w:trHeight w:val="624"/>
        </w:trPr>
        <w:tc>
          <w:tcPr>
            <w:tcW w:w="720" w:type="dxa"/>
          </w:tcPr>
          <w:p w14:paraId="0E51C81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76AA91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5B03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D7A790E" w14:textId="77777777" w:rsidR="003D1B71" w:rsidRPr="00380FD1" w:rsidRDefault="00CB7274" w:rsidP="00380FD1">
            <w:pPr>
              <w:pStyle w:val="Information"/>
            </w:pPr>
            <w:r>
              <w:t>704-910-7081</w:t>
            </w:r>
          </w:p>
        </w:tc>
        <w:tc>
          <w:tcPr>
            <w:tcW w:w="423" w:type="dxa"/>
            <w:vMerge/>
          </w:tcPr>
          <w:p w14:paraId="6E82FC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0A9E1D" w14:textId="77777777" w:rsidR="003D1B71" w:rsidRDefault="003D1B71" w:rsidP="005801E5">
            <w:pPr>
              <w:pStyle w:val="Heading1"/>
            </w:pPr>
          </w:p>
        </w:tc>
      </w:tr>
      <w:tr w:rsidR="003D1B71" w14:paraId="4F3E2DE3" w14:textId="77777777" w:rsidTr="003D1B71">
        <w:trPr>
          <w:trHeight w:val="183"/>
        </w:trPr>
        <w:tc>
          <w:tcPr>
            <w:tcW w:w="720" w:type="dxa"/>
          </w:tcPr>
          <w:p w14:paraId="7C2DA14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924CD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09B62D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42AF679" w14:textId="77777777" w:rsidR="003D1B71" w:rsidRDefault="003D1B71" w:rsidP="005801E5">
            <w:pPr>
              <w:pStyle w:val="Heading1"/>
            </w:pPr>
          </w:p>
        </w:tc>
      </w:tr>
      <w:tr w:rsidR="003D1B71" w14:paraId="0B5BB2A9" w14:textId="77777777" w:rsidTr="003D1B71">
        <w:trPr>
          <w:trHeight w:val="633"/>
        </w:trPr>
        <w:tc>
          <w:tcPr>
            <w:tcW w:w="720" w:type="dxa"/>
          </w:tcPr>
          <w:p w14:paraId="1F73449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41A461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0C5F1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F00C5C4" w14:textId="77777777" w:rsidR="003D1B71" w:rsidRPr="00380FD1" w:rsidRDefault="00CB7274" w:rsidP="00380FD1">
            <w:pPr>
              <w:pStyle w:val="Information"/>
            </w:pPr>
            <w:r>
              <w:t>Rkschun84@gmail.com</w:t>
            </w:r>
          </w:p>
        </w:tc>
        <w:tc>
          <w:tcPr>
            <w:tcW w:w="423" w:type="dxa"/>
            <w:vMerge/>
          </w:tcPr>
          <w:p w14:paraId="7BAFB40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E99BFB1" w14:textId="77777777" w:rsidR="003D1B71" w:rsidRDefault="003D1B71" w:rsidP="005801E5">
            <w:pPr>
              <w:pStyle w:val="Heading1"/>
            </w:pPr>
          </w:p>
        </w:tc>
      </w:tr>
      <w:tr w:rsidR="003D1B71" w14:paraId="53348DFD" w14:textId="77777777" w:rsidTr="003D1B71">
        <w:trPr>
          <w:trHeight w:val="174"/>
        </w:trPr>
        <w:tc>
          <w:tcPr>
            <w:tcW w:w="720" w:type="dxa"/>
          </w:tcPr>
          <w:p w14:paraId="57E1AA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4B58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0833EB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0905E8" w14:textId="77777777" w:rsidR="003D1B71" w:rsidRDefault="003D1B71" w:rsidP="005801E5">
            <w:pPr>
              <w:pStyle w:val="Heading1"/>
            </w:pPr>
          </w:p>
        </w:tc>
      </w:tr>
      <w:tr w:rsidR="003D1B71" w14:paraId="332194D1" w14:textId="77777777" w:rsidTr="003D1B71">
        <w:trPr>
          <w:trHeight w:val="633"/>
        </w:trPr>
        <w:tc>
          <w:tcPr>
            <w:tcW w:w="720" w:type="dxa"/>
          </w:tcPr>
          <w:p w14:paraId="223814B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7FFA0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4A81CA3" w14:textId="01F5971D" w:rsidR="003D1B71" w:rsidRPr="00380FD1" w:rsidRDefault="004E024C" w:rsidP="00380FD1">
            <w:pPr>
              <w:pStyle w:val="Information"/>
            </w:pPr>
            <w:r>
              <w:t>Well-rounded</w:t>
            </w:r>
            <w:r w:rsidR="00C66BDF">
              <w:t xml:space="preserve"> nurs</w:t>
            </w:r>
            <w:r>
              <w:t xml:space="preserve">e with professional </w:t>
            </w:r>
            <w:r w:rsidR="00D751C0">
              <w:t>and managerial/operational</w:t>
            </w:r>
            <w:r w:rsidR="00D02152">
              <w:t>/clinical</w:t>
            </w:r>
            <w:r w:rsidR="00D751C0">
              <w:t xml:space="preserve"> </w:t>
            </w:r>
            <w:r w:rsidR="00D02152">
              <w:t>knowledge</w:t>
            </w:r>
            <w:r>
              <w:t xml:space="preserve"> and a solid background in science</w:t>
            </w:r>
            <w:r w:rsidR="005F20BC">
              <w:t xml:space="preserve"> 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14:paraId="305F6C3D" w14:textId="77777777" w:rsidR="003D1B71" w:rsidRDefault="003D1B71" w:rsidP="00CB7274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C81D86" w14:textId="77777777" w:rsidR="003D1B71" w:rsidRDefault="003D1B71" w:rsidP="005801E5">
            <w:pPr>
              <w:pStyle w:val="Heading1"/>
            </w:pPr>
          </w:p>
        </w:tc>
      </w:tr>
      <w:tr w:rsidR="003D1B71" w14:paraId="14022341" w14:textId="77777777" w:rsidTr="003D1B71">
        <w:trPr>
          <w:trHeight w:val="2448"/>
        </w:trPr>
        <w:tc>
          <w:tcPr>
            <w:tcW w:w="720" w:type="dxa"/>
          </w:tcPr>
          <w:p w14:paraId="2A56E86C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31F508C" w14:textId="77777777" w:rsidR="003D1B71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14:paraId="4361F87B" w14:textId="77777777" w:rsidR="00B720B7" w:rsidRDefault="00B720B7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14:paraId="2086568F" w14:textId="77777777" w:rsidR="00B720B7" w:rsidRPr="0056708E" w:rsidRDefault="00B720B7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References available upon request.</w:t>
            </w:r>
          </w:p>
        </w:tc>
        <w:tc>
          <w:tcPr>
            <w:tcW w:w="423" w:type="dxa"/>
          </w:tcPr>
          <w:p w14:paraId="5CB3778D" w14:textId="77777777" w:rsidR="003D1B71" w:rsidRDefault="003D1B71" w:rsidP="00222466"/>
        </w:tc>
        <w:tc>
          <w:tcPr>
            <w:tcW w:w="6607" w:type="dxa"/>
            <w:vMerge/>
          </w:tcPr>
          <w:p w14:paraId="6BFE40A0" w14:textId="77777777" w:rsidR="003D1B71" w:rsidRDefault="003D1B71" w:rsidP="00222466"/>
        </w:tc>
      </w:tr>
    </w:tbl>
    <w:p w14:paraId="310F2219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20DC8" w14:textId="77777777" w:rsidR="00A24F16" w:rsidRDefault="00A24F16" w:rsidP="00590471">
      <w:r>
        <w:separator/>
      </w:r>
    </w:p>
  </w:endnote>
  <w:endnote w:type="continuationSeparator" w:id="0">
    <w:p w14:paraId="78579648" w14:textId="77777777" w:rsidR="00A24F16" w:rsidRDefault="00A24F1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EBD4" w14:textId="77777777" w:rsidR="00A24F16" w:rsidRDefault="00A24F16" w:rsidP="00590471">
      <w:r>
        <w:separator/>
      </w:r>
    </w:p>
  </w:footnote>
  <w:footnote w:type="continuationSeparator" w:id="0">
    <w:p w14:paraId="6AF1FCF4" w14:textId="77777777" w:rsidR="00A24F16" w:rsidRDefault="00A24F1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EAAD" w14:textId="77777777" w:rsidR="00CB7274" w:rsidRDefault="00CB7274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599F1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1356"/>
    <w:multiLevelType w:val="hybridMultilevel"/>
    <w:tmpl w:val="4804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B3834"/>
    <w:multiLevelType w:val="hybridMultilevel"/>
    <w:tmpl w:val="C47C3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274"/>
    <w:rsid w:val="00060042"/>
    <w:rsid w:val="0008685D"/>
    <w:rsid w:val="00090860"/>
    <w:rsid w:val="00112FD7"/>
    <w:rsid w:val="00150ABD"/>
    <w:rsid w:val="00150E3E"/>
    <w:rsid w:val="001946FC"/>
    <w:rsid w:val="00201988"/>
    <w:rsid w:val="00222466"/>
    <w:rsid w:val="0024753C"/>
    <w:rsid w:val="00276026"/>
    <w:rsid w:val="002B4549"/>
    <w:rsid w:val="00310F17"/>
    <w:rsid w:val="00322A46"/>
    <w:rsid w:val="003326CB"/>
    <w:rsid w:val="00340EA7"/>
    <w:rsid w:val="00353B60"/>
    <w:rsid w:val="00376291"/>
    <w:rsid w:val="00380FD1"/>
    <w:rsid w:val="00383D02"/>
    <w:rsid w:val="00385DE7"/>
    <w:rsid w:val="00396139"/>
    <w:rsid w:val="003B7BEB"/>
    <w:rsid w:val="003D1B71"/>
    <w:rsid w:val="00474358"/>
    <w:rsid w:val="004E024C"/>
    <w:rsid w:val="004E158A"/>
    <w:rsid w:val="00526048"/>
    <w:rsid w:val="00565C77"/>
    <w:rsid w:val="0056708E"/>
    <w:rsid w:val="005801E5"/>
    <w:rsid w:val="00590471"/>
    <w:rsid w:val="005D01FA"/>
    <w:rsid w:val="005F20BC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418"/>
    <w:rsid w:val="00846CB9"/>
    <w:rsid w:val="008566AA"/>
    <w:rsid w:val="00862557"/>
    <w:rsid w:val="008A1E6E"/>
    <w:rsid w:val="008A2261"/>
    <w:rsid w:val="008C024F"/>
    <w:rsid w:val="008C2CFC"/>
    <w:rsid w:val="008D75AC"/>
    <w:rsid w:val="00912DC8"/>
    <w:rsid w:val="00926DC2"/>
    <w:rsid w:val="009475DC"/>
    <w:rsid w:val="00967B93"/>
    <w:rsid w:val="009D090F"/>
    <w:rsid w:val="00A24F16"/>
    <w:rsid w:val="00A31464"/>
    <w:rsid w:val="00A31B16"/>
    <w:rsid w:val="00A33613"/>
    <w:rsid w:val="00A47A8D"/>
    <w:rsid w:val="00AC6C7E"/>
    <w:rsid w:val="00B16881"/>
    <w:rsid w:val="00B4158A"/>
    <w:rsid w:val="00B6466C"/>
    <w:rsid w:val="00B720B7"/>
    <w:rsid w:val="00BB1B5D"/>
    <w:rsid w:val="00BC22C7"/>
    <w:rsid w:val="00BD195A"/>
    <w:rsid w:val="00C07240"/>
    <w:rsid w:val="00C13FF0"/>
    <w:rsid w:val="00C14078"/>
    <w:rsid w:val="00C65459"/>
    <w:rsid w:val="00C66BDF"/>
    <w:rsid w:val="00C90E40"/>
    <w:rsid w:val="00CB7274"/>
    <w:rsid w:val="00CE1E3D"/>
    <w:rsid w:val="00D02152"/>
    <w:rsid w:val="00D053FA"/>
    <w:rsid w:val="00D751C0"/>
    <w:rsid w:val="00DC3F0A"/>
    <w:rsid w:val="00DF5C32"/>
    <w:rsid w:val="00E26AED"/>
    <w:rsid w:val="00E73AB8"/>
    <w:rsid w:val="00E81813"/>
    <w:rsid w:val="00E90A60"/>
    <w:rsid w:val="00EC559E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ksch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07B4F831DA4E1FA2ECA14809313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B644D-4887-4495-A74C-1CA5E99C1516}"/>
      </w:docPartPr>
      <w:docPartBody>
        <w:p w:rsidR="00EA5D7D" w:rsidRDefault="00C10477">
          <w:pPr>
            <w:pStyle w:val="3D07B4F831DA4E1FA2ECA148093133B4"/>
          </w:pPr>
          <w:r w:rsidRPr="00AC6C7E">
            <w:t>Experience</w:t>
          </w:r>
        </w:p>
      </w:docPartBody>
    </w:docPart>
    <w:docPart>
      <w:docPartPr>
        <w:name w:val="A6AA9D8CF401452594AFD3802613E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E59B6-BDB7-4E35-8667-EF7E38361220}"/>
      </w:docPartPr>
      <w:docPartBody>
        <w:p w:rsidR="00EA5D7D" w:rsidRDefault="00C10477">
          <w:pPr>
            <w:pStyle w:val="A6AA9D8CF401452594AFD3802613E625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9D"/>
    <w:rsid w:val="00247F9D"/>
    <w:rsid w:val="00C10477"/>
    <w:rsid w:val="00EA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7B4F831DA4E1FA2ECA148093133B4">
    <w:name w:val="3D07B4F831DA4E1FA2ECA148093133B4"/>
  </w:style>
  <w:style w:type="paragraph" w:customStyle="1" w:styleId="A6AA9D8CF401452594AFD3802613E625">
    <w:name w:val="A6AA9D8CF401452594AFD3802613E62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2022-03-09T14:06:00Z</dcterms:created>
  <dcterms:modified xsi:type="dcterms:W3CDTF">2022-03-09T14:06:00Z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