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1890"/>
        <w:gridCol w:w="845"/>
        <w:gridCol w:w="6607"/>
      </w:tblGrid>
      <w:tr w:rsidR="003D1B71" w14:paraId="57AD7833" w14:textId="77777777" w:rsidTr="00011D92">
        <w:trPr>
          <w:trHeight w:val="2112"/>
        </w:trPr>
        <w:tc>
          <w:tcPr>
            <w:tcW w:w="3240" w:type="dxa"/>
            <w:gridSpan w:val="3"/>
            <w:vMerge w:val="restart"/>
            <w:tcBorders>
              <w:bottom w:val="nil"/>
            </w:tcBorders>
            <w:shd w:val="clear" w:color="auto" w:fill="auto"/>
          </w:tcPr>
          <w:p w14:paraId="3A2AA2F0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DD61C17" wp14:editId="0A006850">
                      <wp:extent cx="1810385" cy="1810385"/>
                      <wp:effectExtent l="19050" t="19050" r="18415" b="18415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446978"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583E96" w14:textId="77777777"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D61C17" id="Oval 3" o:spid="_x0000_s1026" alt="woman's headshot" style="width:142.55pt;height:142.55pt;rotation:-167141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" strokecolor="#6786e6 [1945]" strokeweight="2.25pt">
                      <v:fill r:id="rId12" o:title="woman's headshot" recolor="t" rotate="t" type="frame"/>
                      <v:stroke joinstyle="miter"/>
                      <v:textbox>
                        <w:txbxContent>
                          <w:p w14:paraId="6E583E96" w14:textId="77777777"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45" w:type="dxa"/>
            <w:vMerge w:val="restart"/>
            <w:tcBorders>
              <w:bottom w:val="nil"/>
            </w:tcBorders>
          </w:tcPr>
          <w:p w14:paraId="10B9B200" w14:textId="77777777" w:rsidR="003D1B71" w:rsidRPr="00603D3B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  <w:sz w:val="22"/>
                <w:szCs w:val="2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A9DBC40" w14:textId="0D9D44C0" w:rsidR="00603D3B" w:rsidRDefault="007047CB" w:rsidP="00231203">
            <w:pPr>
              <w:pStyle w:val="Title"/>
              <w:jc w:val="both"/>
              <w:rPr>
                <w:sz w:val="22"/>
                <w:szCs w:val="22"/>
              </w:rPr>
            </w:pPr>
            <w:r w:rsidRPr="00603D3B">
              <w:rPr>
                <w:sz w:val="22"/>
                <w:szCs w:val="22"/>
              </w:rPr>
              <w:t>Stacy</w:t>
            </w:r>
            <w:r w:rsidR="00C15799">
              <w:rPr>
                <w:sz w:val="22"/>
                <w:szCs w:val="22"/>
              </w:rPr>
              <w:t xml:space="preserve">                                                    </w:t>
            </w:r>
            <w:r w:rsidR="00231203">
              <w:rPr>
                <w:sz w:val="22"/>
                <w:szCs w:val="22"/>
              </w:rPr>
              <w:t xml:space="preserve">                                             </w:t>
            </w:r>
            <w:r w:rsidR="004C5869">
              <w:rPr>
                <w:sz w:val="22"/>
                <w:szCs w:val="22"/>
              </w:rPr>
              <w:t xml:space="preserve">       </w:t>
            </w:r>
            <w:r w:rsidR="001D2ADE">
              <w:rPr>
                <w:sz w:val="22"/>
                <w:szCs w:val="22"/>
              </w:rPr>
              <w:t>815-501-8313</w:t>
            </w:r>
            <w:r w:rsidR="003D1B71" w:rsidRPr="00603D3B">
              <w:rPr>
                <w:sz w:val="22"/>
                <w:szCs w:val="22"/>
              </w:rPr>
              <w:br/>
            </w:r>
            <w:r w:rsidRPr="00603D3B">
              <w:rPr>
                <w:sz w:val="22"/>
                <w:szCs w:val="22"/>
              </w:rPr>
              <w:t>Hansen</w:t>
            </w:r>
            <w:r w:rsidR="001D2ADE">
              <w:rPr>
                <w:sz w:val="22"/>
                <w:szCs w:val="22"/>
              </w:rPr>
              <w:t xml:space="preserve">                                         </w:t>
            </w:r>
            <w:r w:rsidR="00231203">
              <w:rPr>
                <w:sz w:val="22"/>
                <w:szCs w:val="22"/>
              </w:rPr>
              <w:t xml:space="preserve">                                        </w:t>
            </w:r>
            <w:r w:rsidR="001D2ADE">
              <w:rPr>
                <w:sz w:val="22"/>
                <w:szCs w:val="22"/>
              </w:rPr>
              <w:t xml:space="preserve">   </w:t>
            </w:r>
            <w:r w:rsidR="004C5869">
              <w:rPr>
                <w:sz w:val="22"/>
                <w:szCs w:val="22"/>
              </w:rPr>
              <w:t>irishgrl1969@gmail.com</w:t>
            </w:r>
          </w:p>
          <w:sdt>
            <w:sdtPr>
              <w:rPr>
                <w:rFonts w:ascii="Calibri" w:hAnsi="Calibri" w:cs="Calibri"/>
                <w:color w:val="0072C7"/>
                <w:sz w:val="22"/>
                <w:szCs w:val="22"/>
              </w:rPr>
              <w:id w:val="-1134635142"/>
              <w:placeholder>
                <w:docPart w:val="E578197FF0B54FAC80554EEF9D43A7AB"/>
              </w:placeholder>
              <w:temporary/>
              <w:showingPlcHdr/>
              <w15:appearance w15:val="hidden"/>
            </w:sdtPr>
            <w:sdtEndPr/>
            <w:sdtContent>
              <w:p w14:paraId="51464343" w14:textId="77777777" w:rsidR="000B2EBC" w:rsidRPr="00603D3B" w:rsidRDefault="000B2EBC" w:rsidP="000B2EBC">
                <w:pPr>
                  <w:pStyle w:val="Heading2"/>
                  <w:rPr>
                    <w:rFonts w:ascii="Calibri" w:hAnsi="Calibri" w:cs="Calibri"/>
                    <w:color w:val="0072C7"/>
                    <w:sz w:val="22"/>
                    <w:szCs w:val="22"/>
                  </w:rPr>
                </w:pPr>
                <w:r w:rsidRPr="00603D3B">
                  <w:rPr>
                    <w:sz w:val="22"/>
                    <w:szCs w:val="22"/>
                  </w:rPr>
                  <w:t>Experience</w:t>
                </w:r>
              </w:p>
            </w:sdtContent>
          </w:sdt>
          <w:p w14:paraId="2F45DCA9" w14:textId="77777777" w:rsidR="00E329A7" w:rsidRDefault="003243F2" w:rsidP="000B2EBC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November 2021</w:t>
            </w:r>
            <w:r w:rsidR="00E329A7">
              <w:rPr>
                <w:rFonts w:ascii="Calibri" w:hAnsi="Calibri" w:cs="Calibri"/>
                <w:sz w:val="22"/>
                <w:szCs w:val="22"/>
              </w:rPr>
              <w:t>-Present</w:t>
            </w:r>
          </w:p>
          <w:p w14:paraId="56A68093" w14:textId="0E07108E" w:rsidR="00E329A7" w:rsidRDefault="0045717E" w:rsidP="0045717E">
            <w:pPr>
              <w:pStyle w:val="Dates"/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Assistant Nurse Manager</w:t>
            </w:r>
            <w:r w:rsidR="00715A8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715A8B" w:rsidRPr="00715A8B">
              <w:rPr>
                <w:rFonts w:ascii="Calibri" w:hAnsi="Calibri" w:cs="Calibri"/>
                <w:b w:val="0"/>
                <w:bCs/>
                <w:sz w:val="22"/>
                <w:szCs w:val="22"/>
              </w:rPr>
              <w:t>*</w:t>
            </w:r>
            <w:proofErr w:type="spellStart"/>
            <w:r w:rsidR="00715A8B" w:rsidRPr="00715A8B">
              <w:rPr>
                <w:rFonts w:ascii="Calibri" w:hAnsi="Calibri" w:cs="Calibri"/>
                <w:b w:val="0"/>
                <w:bCs/>
                <w:sz w:val="22"/>
                <w:szCs w:val="22"/>
              </w:rPr>
              <w:t>Post Surgical</w:t>
            </w:r>
            <w:proofErr w:type="spellEnd"/>
            <w:r w:rsidR="00715A8B" w:rsidRPr="00715A8B"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/Bariatric Unit* </w:t>
            </w:r>
            <w:proofErr w:type="spellStart"/>
            <w:r w:rsidR="00715A8B" w:rsidRPr="00715A8B">
              <w:rPr>
                <w:rFonts w:ascii="Calibri" w:hAnsi="Calibri" w:cs="Calibri"/>
                <w:b w:val="0"/>
                <w:bCs/>
                <w:sz w:val="22"/>
                <w:szCs w:val="22"/>
              </w:rPr>
              <w:t>Wellstar</w:t>
            </w:r>
            <w:proofErr w:type="spellEnd"/>
            <w:r w:rsidR="00715A8B" w:rsidRPr="00715A8B"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 </w:t>
            </w:r>
            <w:proofErr w:type="spellStart"/>
            <w:r w:rsidR="00715A8B" w:rsidRPr="00715A8B">
              <w:rPr>
                <w:rFonts w:ascii="Calibri" w:hAnsi="Calibri" w:cs="Calibri"/>
                <w:b w:val="0"/>
                <w:bCs/>
                <w:sz w:val="22"/>
                <w:szCs w:val="22"/>
              </w:rPr>
              <w:t>Kennestone</w:t>
            </w:r>
            <w:proofErr w:type="spellEnd"/>
            <w:r w:rsidR="00715A8B" w:rsidRPr="00715A8B"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 Hospital</w:t>
            </w:r>
          </w:p>
          <w:p w14:paraId="5D513CA7" w14:textId="3583524C" w:rsidR="00E923BC" w:rsidRDefault="001C2536" w:rsidP="00E923BC">
            <w:pPr>
              <w:pStyle w:val="Dates"/>
              <w:numPr>
                <w:ilvl w:val="0"/>
                <w:numId w:val="9"/>
              </w:numPr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>Oversee operations and staffing for 34 bed unit</w:t>
            </w:r>
          </w:p>
          <w:p w14:paraId="313AFCFA" w14:textId="4C71199E" w:rsidR="001C2536" w:rsidRDefault="001C2536" w:rsidP="00E923BC">
            <w:pPr>
              <w:pStyle w:val="Dates"/>
              <w:numPr>
                <w:ilvl w:val="0"/>
                <w:numId w:val="9"/>
              </w:numPr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>Assist with payroll</w:t>
            </w:r>
          </w:p>
          <w:p w14:paraId="0DC3A30E" w14:textId="543D8820" w:rsidR="001C2536" w:rsidRDefault="001C2536" w:rsidP="00E923BC">
            <w:pPr>
              <w:pStyle w:val="Dates"/>
              <w:numPr>
                <w:ilvl w:val="0"/>
                <w:numId w:val="9"/>
              </w:numPr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Coordinate staffing schedule for </w:t>
            </w:r>
            <w:r w:rsidR="00C71DF3">
              <w:rPr>
                <w:rFonts w:ascii="Calibri" w:hAnsi="Calibri" w:cs="Calibri"/>
                <w:b w:val="0"/>
                <w:bCs/>
                <w:sz w:val="22"/>
                <w:szCs w:val="22"/>
              </w:rPr>
              <w:t>80+ employees</w:t>
            </w:r>
          </w:p>
          <w:p w14:paraId="1872BA45" w14:textId="519EB3DD" w:rsidR="00C71DF3" w:rsidRDefault="00C71DF3" w:rsidP="00E923BC">
            <w:pPr>
              <w:pStyle w:val="Dates"/>
              <w:numPr>
                <w:ilvl w:val="0"/>
                <w:numId w:val="9"/>
              </w:numPr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>Oversee unit’s 6 committee</w:t>
            </w:r>
            <w:r w:rsidR="008F5D58"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s </w:t>
            </w:r>
          </w:p>
          <w:p w14:paraId="1C7867BA" w14:textId="5057FC88" w:rsidR="008F5D58" w:rsidRDefault="008F5D58" w:rsidP="00E923BC">
            <w:pPr>
              <w:pStyle w:val="Dates"/>
              <w:numPr>
                <w:ilvl w:val="0"/>
                <w:numId w:val="9"/>
              </w:numPr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>Attending meetings for safety, staffing, infection control</w:t>
            </w:r>
          </w:p>
          <w:p w14:paraId="39E47D26" w14:textId="082079F6" w:rsidR="00A503D0" w:rsidRDefault="00A503D0" w:rsidP="00E923BC">
            <w:pPr>
              <w:pStyle w:val="Dates"/>
              <w:numPr>
                <w:ilvl w:val="0"/>
                <w:numId w:val="9"/>
              </w:numPr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Coordinate staffing </w:t>
            </w:r>
            <w:proofErr w:type="spellStart"/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>inservice</w:t>
            </w:r>
            <w:proofErr w:type="spellEnd"/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 education with unit educator</w:t>
            </w:r>
          </w:p>
          <w:p w14:paraId="77E15278" w14:textId="481E3365" w:rsidR="00A503D0" w:rsidRDefault="0032678D" w:rsidP="00E923BC">
            <w:pPr>
              <w:pStyle w:val="Dates"/>
              <w:numPr>
                <w:ilvl w:val="0"/>
                <w:numId w:val="9"/>
              </w:numPr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Provide staff coaching/other discipline </w:t>
            </w:r>
          </w:p>
          <w:p w14:paraId="1F83CD63" w14:textId="379B35A8" w:rsidR="008844F1" w:rsidRDefault="008844F1" w:rsidP="00E923BC">
            <w:pPr>
              <w:pStyle w:val="Dates"/>
              <w:numPr>
                <w:ilvl w:val="0"/>
                <w:numId w:val="9"/>
              </w:numPr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>Daily rounding of patients for customer service recovery</w:t>
            </w:r>
          </w:p>
          <w:p w14:paraId="62F4D4D1" w14:textId="177FDC2E" w:rsidR="008844F1" w:rsidRDefault="002C403D" w:rsidP="00E923BC">
            <w:pPr>
              <w:pStyle w:val="Dates"/>
              <w:numPr>
                <w:ilvl w:val="0"/>
                <w:numId w:val="9"/>
              </w:numPr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Use of </w:t>
            </w:r>
            <w:r w:rsidR="0015433E"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Epic, </w:t>
            </w: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>Kronos, NOBL, Smart Square, Responder 5</w:t>
            </w:r>
            <w:r w:rsidR="0015433E">
              <w:rPr>
                <w:rFonts w:ascii="Calibri" w:hAnsi="Calibri" w:cs="Calibri"/>
                <w:b w:val="0"/>
                <w:bCs/>
                <w:sz w:val="22"/>
                <w:szCs w:val="22"/>
              </w:rPr>
              <w:t>, and Perfect serve systems among various other computer programs</w:t>
            </w:r>
          </w:p>
          <w:p w14:paraId="0596D749" w14:textId="030984E7" w:rsidR="00F84918" w:rsidRDefault="00F84918" w:rsidP="00E923BC">
            <w:pPr>
              <w:pStyle w:val="Dates"/>
              <w:numPr>
                <w:ilvl w:val="0"/>
                <w:numId w:val="9"/>
              </w:numPr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>Coordinate unit maintenance needs and oversee inventory</w:t>
            </w:r>
          </w:p>
          <w:p w14:paraId="73DA3327" w14:textId="36B3ED83" w:rsidR="00E329A7" w:rsidRPr="00AC388C" w:rsidRDefault="00F84918" w:rsidP="000B2EBC">
            <w:pPr>
              <w:pStyle w:val="Dates"/>
              <w:numPr>
                <w:ilvl w:val="0"/>
                <w:numId w:val="9"/>
              </w:numPr>
              <w:rPr>
                <w:rFonts w:ascii="Calibri" w:hAnsi="Calibri" w:cs="Calibri"/>
                <w:sz w:val="22"/>
                <w:szCs w:val="22"/>
              </w:rPr>
            </w:pPr>
            <w:r w:rsidRPr="00AC388C"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Other various duties </w:t>
            </w:r>
            <w:proofErr w:type="gramStart"/>
            <w:r w:rsidRPr="00AC388C">
              <w:rPr>
                <w:rFonts w:ascii="Calibri" w:hAnsi="Calibri" w:cs="Calibri"/>
                <w:b w:val="0"/>
                <w:bCs/>
                <w:sz w:val="22"/>
                <w:szCs w:val="22"/>
              </w:rPr>
              <w:t>on a daily Basis</w:t>
            </w:r>
            <w:proofErr w:type="gramEnd"/>
          </w:p>
          <w:p w14:paraId="2FDF921E" w14:textId="262EFE30" w:rsidR="006201B6" w:rsidRDefault="006201B6" w:rsidP="000B2EBC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January 2021-</w:t>
            </w:r>
            <w:r w:rsidR="003243F2">
              <w:rPr>
                <w:rFonts w:ascii="Calibri" w:hAnsi="Calibri" w:cs="Calibri"/>
                <w:sz w:val="22"/>
                <w:szCs w:val="22"/>
              </w:rPr>
              <w:t>November 2021</w:t>
            </w:r>
          </w:p>
          <w:p w14:paraId="13436AD5" w14:textId="13E8A302" w:rsidR="00DB317C" w:rsidRDefault="006201B6" w:rsidP="00DB317C">
            <w:pPr>
              <w:pStyle w:val="Dates"/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 w:rsidRPr="00715A8B">
              <w:rPr>
                <w:rFonts w:ascii="Calibri" w:hAnsi="Calibri" w:cs="Calibri"/>
                <w:sz w:val="22"/>
                <w:szCs w:val="22"/>
              </w:rPr>
              <w:t>Charge Nurse</w:t>
            </w:r>
            <w:r w:rsidR="00DB317C" w:rsidRPr="003918CA"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 </w:t>
            </w:r>
            <w:r w:rsidR="00655E5D" w:rsidRPr="003918CA">
              <w:rPr>
                <w:rFonts w:ascii="Calibri" w:hAnsi="Calibri" w:cs="Calibri"/>
                <w:b w:val="0"/>
                <w:bCs/>
                <w:sz w:val="22"/>
                <w:szCs w:val="22"/>
              </w:rPr>
              <w:t>*</w:t>
            </w:r>
            <w:r w:rsidR="00143812" w:rsidRPr="003918CA"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 General Surgery</w:t>
            </w:r>
            <w:r w:rsidR="00655E5D" w:rsidRPr="003918CA"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 *</w:t>
            </w:r>
            <w:r w:rsidR="00143812" w:rsidRPr="003918CA"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 </w:t>
            </w:r>
            <w:r w:rsidR="00DB317C" w:rsidRPr="003918CA">
              <w:rPr>
                <w:rFonts w:ascii="Calibri" w:hAnsi="Calibri" w:cs="Calibri"/>
                <w:b w:val="0"/>
                <w:bCs/>
                <w:sz w:val="22"/>
                <w:szCs w:val="22"/>
              </w:rPr>
              <w:t>Atlanta Medical Center Downtown Campus</w:t>
            </w:r>
          </w:p>
          <w:p w14:paraId="5EC23F85" w14:textId="39955014" w:rsidR="00850AF5" w:rsidRDefault="00850AF5" w:rsidP="00410082">
            <w:pPr>
              <w:pStyle w:val="Dates"/>
              <w:numPr>
                <w:ilvl w:val="0"/>
                <w:numId w:val="7"/>
              </w:numPr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>Prioritize and facilitate emergency surgeries in a level I trauma atmosphere</w:t>
            </w:r>
          </w:p>
          <w:p w14:paraId="302DCF55" w14:textId="1F46E79F" w:rsidR="00850AF5" w:rsidRDefault="00AE03A3" w:rsidP="00410082">
            <w:pPr>
              <w:pStyle w:val="Dates"/>
              <w:numPr>
                <w:ilvl w:val="0"/>
                <w:numId w:val="7"/>
              </w:numPr>
              <w:rPr>
                <w:rFonts w:ascii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>Coordinate and adjust daily surgical schedule as necessary</w:t>
            </w:r>
          </w:p>
          <w:p w14:paraId="7BC69898" w14:textId="77777777" w:rsidR="00410082" w:rsidRPr="00603D3B" w:rsidRDefault="00410082" w:rsidP="0041008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 w:rsidRPr="00603D3B">
              <w:rPr>
                <w:sz w:val="22"/>
                <w:szCs w:val="22"/>
              </w:rPr>
              <w:t>Provide patient care in acute care perioperative setting</w:t>
            </w:r>
          </w:p>
          <w:p w14:paraId="0CD8E905" w14:textId="77777777" w:rsidR="00410082" w:rsidRPr="00603D3B" w:rsidRDefault="00410082" w:rsidP="0041008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 w:rsidRPr="00603D3B">
              <w:rPr>
                <w:sz w:val="22"/>
                <w:szCs w:val="22"/>
              </w:rPr>
              <w:t>Perform in scrub and circulating roles in several specialties</w:t>
            </w:r>
          </w:p>
          <w:p w14:paraId="78702A92" w14:textId="77777777" w:rsidR="00410082" w:rsidRPr="00603D3B" w:rsidRDefault="00410082" w:rsidP="0041008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 w:rsidRPr="00603D3B">
              <w:rPr>
                <w:sz w:val="22"/>
                <w:szCs w:val="22"/>
              </w:rPr>
              <w:t>Supervise and assign licensed/certified/and non-certified staff</w:t>
            </w:r>
          </w:p>
          <w:p w14:paraId="021E275E" w14:textId="77777777" w:rsidR="00410082" w:rsidRPr="00603D3B" w:rsidRDefault="00410082" w:rsidP="0041008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 w:rsidRPr="00603D3B">
              <w:rPr>
                <w:sz w:val="22"/>
                <w:szCs w:val="22"/>
              </w:rPr>
              <w:t>Fulfill computer and paper charting</w:t>
            </w:r>
          </w:p>
          <w:p w14:paraId="59D8EC3B" w14:textId="77777777" w:rsidR="00410082" w:rsidRPr="00603D3B" w:rsidRDefault="00410082" w:rsidP="0041008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 w:rsidRPr="00603D3B">
              <w:rPr>
                <w:sz w:val="22"/>
                <w:szCs w:val="22"/>
              </w:rPr>
              <w:t>Precept new staff and students as needed</w:t>
            </w:r>
          </w:p>
          <w:p w14:paraId="7E308DCF" w14:textId="19CB6129" w:rsidR="00AE03A3" w:rsidRPr="00AB35FE" w:rsidRDefault="00410082" w:rsidP="0041008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 w:rsidRPr="00603D3B">
              <w:rPr>
                <w:sz w:val="22"/>
                <w:szCs w:val="22"/>
              </w:rPr>
              <w:t>Maintain collaboration between surgeons and ancillary patient care departments in execution of the OR surgical schedule daily</w:t>
            </w:r>
          </w:p>
          <w:p w14:paraId="2A5B1F56" w14:textId="21182DAA" w:rsidR="00AB35FE" w:rsidRPr="00410082" w:rsidRDefault="00AB35FE" w:rsidP="0041008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Report to Department Manager and fulfill tasks as assigned</w:t>
            </w:r>
          </w:p>
          <w:p w14:paraId="0F8F40CD" w14:textId="629F45BE" w:rsidR="000B2EBC" w:rsidRPr="00603D3B" w:rsidRDefault="000B2EBC" w:rsidP="000B2EBC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 w:rsidRPr="00603D3B">
              <w:rPr>
                <w:rFonts w:ascii="Calibri" w:hAnsi="Calibri" w:cs="Calibri"/>
                <w:sz w:val="22"/>
                <w:szCs w:val="22"/>
              </w:rPr>
              <w:t xml:space="preserve">January 2019- </w:t>
            </w:r>
            <w:r w:rsidR="00312D1D">
              <w:rPr>
                <w:rFonts w:ascii="Calibri" w:hAnsi="Calibri" w:cs="Calibri"/>
                <w:sz w:val="22"/>
                <w:szCs w:val="22"/>
              </w:rPr>
              <w:t>January 2021</w:t>
            </w:r>
          </w:p>
          <w:p w14:paraId="05B5BBB0" w14:textId="77777777" w:rsidR="000B2EBC" w:rsidRPr="00603D3B" w:rsidRDefault="000B2EBC" w:rsidP="000B2EBC">
            <w:pPr>
              <w:pStyle w:val="Experience"/>
              <w:rPr>
                <w:rFonts w:ascii="Calibri" w:hAnsi="Calibri" w:cs="Calibri"/>
                <w:szCs w:val="22"/>
              </w:rPr>
            </w:pPr>
            <w:r w:rsidRPr="00715A8B">
              <w:rPr>
                <w:rFonts w:ascii="Calibri" w:hAnsi="Calibri" w:cs="Calibri"/>
                <w:b/>
                <w:bCs/>
                <w:szCs w:val="22"/>
              </w:rPr>
              <w:t>Shift Nurse Manager III</w:t>
            </w:r>
            <w:r w:rsidRPr="00603D3B">
              <w:rPr>
                <w:rStyle w:val="Strong"/>
                <w:rFonts w:ascii="Calibri" w:hAnsi="Calibri" w:cs="Calibri"/>
                <w:szCs w:val="22"/>
              </w:rPr>
              <w:t>•</w:t>
            </w:r>
            <w:r w:rsidRPr="00603D3B">
              <w:rPr>
                <w:rFonts w:ascii="Calibri" w:hAnsi="Calibri" w:cs="Calibri"/>
                <w:szCs w:val="22"/>
              </w:rPr>
              <w:t xml:space="preserve"> Charge Nurse, Surgery </w:t>
            </w:r>
            <w:r w:rsidRPr="00603D3B">
              <w:rPr>
                <w:rStyle w:val="Strong"/>
                <w:rFonts w:ascii="Calibri" w:hAnsi="Calibri" w:cs="Calibri"/>
                <w:szCs w:val="22"/>
              </w:rPr>
              <w:t>•</w:t>
            </w:r>
            <w:r w:rsidRPr="00603D3B">
              <w:rPr>
                <w:rFonts w:ascii="Calibri" w:hAnsi="Calibri" w:cs="Calibri"/>
                <w:szCs w:val="22"/>
              </w:rPr>
              <w:t xml:space="preserve"> Emory University Hospital Decatur</w:t>
            </w:r>
          </w:p>
          <w:p w14:paraId="27EDFFCB" w14:textId="77777777" w:rsidR="000B2EBC" w:rsidRPr="00603D3B" w:rsidRDefault="000B2EBC" w:rsidP="000B2EBC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 w:rsidRPr="00603D3B">
              <w:rPr>
                <w:rFonts w:ascii="Calibri" w:hAnsi="Calibri" w:cs="Calibri"/>
                <w:sz w:val="22"/>
                <w:szCs w:val="22"/>
              </w:rPr>
              <w:lastRenderedPageBreak/>
              <w:t>September 2016-January 2019</w:t>
            </w:r>
          </w:p>
          <w:p w14:paraId="707AD2B4" w14:textId="77777777" w:rsidR="000B2EBC" w:rsidRPr="00603D3B" w:rsidRDefault="000B2EBC" w:rsidP="000B2EBC">
            <w:pPr>
              <w:pStyle w:val="Experience"/>
              <w:rPr>
                <w:rFonts w:ascii="Calibri" w:hAnsi="Calibri" w:cs="Calibri"/>
                <w:szCs w:val="22"/>
              </w:rPr>
            </w:pPr>
            <w:r w:rsidRPr="00E923BC">
              <w:rPr>
                <w:rFonts w:ascii="Calibri" w:hAnsi="Calibri" w:cs="Calibri"/>
                <w:b/>
                <w:bCs/>
                <w:szCs w:val="22"/>
              </w:rPr>
              <w:t>Advanced Nurse Clinician III</w:t>
            </w:r>
            <w:r w:rsidRPr="00603D3B">
              <w:rPr>
                <w:rStyle w:val="Strong"/>
                <w:rFonts w:ascii="Calibri" w:hAnsi="Calibri" w:cs="Calibri"/>
                <w:szCs w:val="22"/>
              </w:rPr>
              <w:t>•</w:t>
            </w:r>
            <w:r w:rsidRPr="00603D3B">
              <w:rPr>
                <w:rFonts w:ascii="Calibri" w:hAnsi="Calibri" w:cs="Calibri"/>
                <w:szCs w:val="22"/>
              </w:rPr>
              <w:t xml:space="preserve"> Staff Nurse Surgery </w:t>
            </w:r>
            <w:r w:rsidRPr="00603D3B">
              <w:rPr>
                <w:rStyle w:val="Strong"/>
                <w:rFonts w:ascii="Calibri" w:hAnsi="Calibri" w:cs="Calibri"/>
                <w:szCs w:val="22"/>
              </w:rPr>
              <w:t>•</w:t>
            </w:r>
            <w:r w:rsidRPr="00603D3B">
              <w:rPr>
                <w:rFonts w:ascii="Calibri" w:hAnsi="Calibri" w:cs="Calibri"/>
                <w:szCs w:val="22"/>
              </w:rPr>
              <w:t xml:space="preserve"> Emory University Hospital Midtown</w:t>
            </w:r>
          </w:p>
          <w:p w14:paraId="32F239EE" w14:textId="77777777" w:rsidR="000B2EBC" w:rsidRPr="00603D3B" w:rsidRDefault="000B2EBC" w:rsidP="000B2EBC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 w:rsidRPr="00603D3B">
              <w:rPr>
                <w:rFonts w:ascii="Calibri" w:hAnsi="Calibri" w:cs="Calibri"/>
                <w:sz w:val="22"/>
                <w:szCs w:val="22"/>
              </w:rPr>
              <w:t>February 2015-March2016</w:t>
            </w:r>
          </w:p>
          <w:p w14:paraId="11A520BA" w14:textId="77777777" w:rsidR="000B2EBC" w:rsidRPr="00603D3B" w:rsidRDefault="000B2EBC" w:rsidP="000B2EBC">
            <w:pPr>
              <w:pStyle w:val="Experience"/>
              <w:rPr>
                <w:rFonts w:ascii="Calibri" w:hAnsi="Calibri" w:cs="Calibri"/>
                <w:szCs w:val="22"/>
              </w:rPr>
            </w:pPr>
            <w:r w:rsidRPr="00E923BC">
              <w:rPr>
                <w:rFonts w:ascii="Calibri" w:hAnsi="Calibri" w:cs="Calibri"/>
                <w:b/>
                <w:bCs/>
                <w:szCs w:val="22"/>
              </w:rPr>
              <w:t>Charge Nurse</w:t>
            </w:r>
            <w:r w:rsidRPr="00603D3B">
              <w:rPr>
                <w:rStyle w:val="Strong"/>
                <w:rFonts w:ascii="Calibri" w:hAnsi="Calibri" w:cs="Calibri"/>
                <w:szCs w:val="22"/>
              </w:rPr>
              <w:t>•</w:t>
            </w:r>
            <w:r w:rsidRPr="00603D3B">
              <w:rPr>
                <w:rFonts w:ascii="Calibri" w:hAnsi="Calibri" w:cs="Calibri"/>
                <w:szCs w:val="22"/>
              </w:rPr>
              <w:t xml:space="preserve"> Charge Nurse, Surgery </w:t>
            </w:r>
            <w:r w:rsidRPr="00603D3B">
              <w:rPr>
                <w:rStyle w:val="Strong"/>
                <w:rFonts w:ascii="Calibri" w:hAnsi="Calibri" w:cs="Calibri"/>
                <w:szCs w:val="22"/>
              </w:rPr>
              <w:t>•</w:t>
            </w:r>
            <w:r w:rsidRPr="00603D3B">
              <w:rPr>
                <w:rFonts w:ascii="Calibri" w:hAnsi="Calibri" w:cs="Calibri"/>
                <w:szCs w:val="22"/>
              </w:rPr>
              <w:t xml:space="preserve"> HCA Healthcare</w:t>
            </w:r>
          </w:p>
          <w:p w14:paraId="189714F2" w14:textId="77777777" w:rsidR="000B2EBC" w:rsidRPr="00603D3B" w:rsidRDefault="000B2EBC" w:rsidP="0041008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 w:rsidRPr="00603D3B">
              <w:rPr>
                <w:sz w:val="22"/>
                <w:szCs w:val="22"/>
              </w:rPr>
              <w:t>Serve as Chairperson for Rewards and Recognition committee providing morale boosters in a high stress work environment</w:t>
            </w:r>
          </w:p>
          <w:sdt>
            <w:sdtPr>
              <w:rPr>
                <w:rFonts w:ascii="Calibri" w:hAnsi="Calibri" w:cs="Calibri"/>
                <w:color w:val="0072C7"/>
                <w:sz w:val="22"/>
                <w:szCs w:val="22"/>
              </w:rPr>
              <w:id w:val="-596718071"/>
              <w:placeholder>
                <w:docPart w:val="72B9DF603F8F4032AE785B092A1961AA"/>
              </w:placeholder>
              <w:temporary/>
              <w:showingPlcHdr/>
              <w15:appearance w15:val="hidden"/>
            </w:sdtPr>
            <w:sdtEndPr/>
            <w:sdtContent>
              <w:p w14:paraId="770B5829" w14:textId="77777777" w:rsidR="000B2EBC" w:rsidRPr="00603D3B" w:rsidRDefault="000B2EBC" w:rsidP="000B2EBC">
                <w:pPr>
                  <w:pStyle w:val="Heading2"/>
                  <w:rPr>
                    <w:rFonts w:ascii="Calibri" w:hAnsi="Calibri" w:cs="Calibri"/>
                    <w:color w:val="0072C7"/>
                    <w:sz w:val="22"/>
                    <w:szCs w:val="22"/>
                  </w:rPr>
                </w:pPr>
                <w:r w:rsidRPr="00603D3B">
                  <w:rPr>
                    <w:sz w:val="22"/>
                    <w:szCs w:val="22"/>
                  </w:rPr>
                  <w:t>Education</w:t>
                </w:r>
              </w:p>
            </w:sdtContent>
          </w:sdt>
          <w:p w14:paraId="09420B58" w14:textId="402DB5A2" w:rsidR="000B2EBC" w:rsidRPr="00603D3B" w:rsidRDefault="00F420D4" w:rsidP="000B2EBC">
            <w:pPr>
              <w:pStyle w:val="SchoolName"/>
            </w:pPr>
            <w:r>
              <w:t xml:space="preserve">June </w:t>
            </w:r>
            <w:proofErr w:type="gramStart"/>
            <w:r>
              <w:t xml:space="preserve">2020  </w:t>
            </w:r>
            <w:r w:rsidR="000B2EBC" w:rsidRPr="00603D3B">
              <w:t>Capella</w:t>
            </w:r>
            <w:proofErr w:type="gramEnd"/>
            <w:r w:rsidR="000B2EBC" w:rsidRPr="00603D3B">
              <w:t xml:space="preserve"> University, Minneapolis Minnesota</w:t>
            </w:r>
          </w:p>
          <w:p w14:paraId="45B9D88E" w14:textId="77777777" w:rsidR="000B2EBC" w:rsidRPr="00603D3B" w:rsidRDefault="000B2EBC" w:rsidP="00410082">
            <w:pPr>
              <w:pStyle w:val="ListBullet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603D3B">
              <w:rPr>
                <w:rFonts w:ascii="Calibri" w:hAnsi="Calibri" w:cs="Calibri"/>
              </w:rPr>
              <w:t>RN-BSN completion program</w:t>
            </w:r>
          </w:p>
          <w:p w14:paraId="05B59229" w14:textId="7B434787" w:rsidR="000B2EBC" w:rsidRPr="00603D3B" w:rsidRDefault="000B2EBC" w:rsidP="00B740AA">
            <w:pPr>
              <w:pStyle w:val="ListBullet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603D3B">
              <w:rPr>
                <w:rFonts w:ascii="Calibri" w:hAnsi="Calibri" w:cs="Calibri"/>
              </w:rPr>
              <w:t>4.0 GPA Presidents list throughout program</w:t>
            </w:r>
          </w:p>
          <w:p w14:paraId="21B4E8D1" w14:textId="55922959" w:rsidR="000B2EBC" w:rsidRDefault="00B740AA" w:rsidP="00B740AA">
            <w:pPr>
              <w:pStyle w:val="ListBullet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Cap</w:t>
            </w:r>
            <w:r w:rsidR="000B2EBC" w:rsidRPr="00603D3B">
              <w:rPr>
                <w:rFonts w:ascii="Calibri" w:hAnsi="Calibri" w:cs="Calibri"/>
              </w:rPr>
              <w:t>ella University Ambassador for new/prospective students</w:t>
            </w:r>
          </w:p>
          <w:sdt>
            <w:sdtPr>
              <w:rPr>
                <w:rFonts w:ascii="Calibri" w:hAnsi="Calibri" w:cs="Calibri"/>
                <w:color w:val="0072C7"/>
                <w:sz w:val="22"/>
                <w:szCs w:val="22"/>
              </w:rPr>
              <w:id w:val="1849674289"/>
              <w:placeholder>
                <w:docPart w:val="778ABBA65B60461990B331AC00EE773E"/>
              </w:placeholder>
              <w:temporary/>
              <w:showingPlcHdr/>
              <w15:appearance w15:val="hidden"/>
            </w:sdtPr>
            <w:sdtEndPr/>
            <w:sdtContent>
              <w:p w14:paraId="114B5D23" w14:textId="77777777" w:rsidR="000B2EBC" w:rsidRPr="00603D3B" w:rsidRDefault="000B2EBC" w:rsidP="000B2EBC">
                <w:pPr>
                  <w:pStyle w:val="Heading2"/>
                  <w:rPr>
                    <w:rFonts w:ascii="Calibri" w:hAnsi="Calibri" w:cs="Calibri"/>
                    <w:color w:val="0072C7"/>
                    <w:sz w:val="22"/>
                    <w:szCs w:val="22"/>
                  </w:rPr>
                </w:pPr>
                <w:r w:rsidRPr="00603D3B">
                  <w:rPr>
                    <w:sz w:val="22"/>
                    <w:szCs w:val="22"/>
                  </w:rPr>
                  <w:t>Communication</w:t>
                </w:r>
              </w:p>
            </w:sdtContent>
          </w:sdt>
          <w:p w14:paraId="04352D95" w14:textId="77777777" w:rsidR="000B2EBC" w:rsidRDefault="000B2EBC" w:rsidP="000B2EBC">
            <w:pPr>
              <w:rPr>
                <w:rFonts w:ascii="Calibri" w:hAnsi="Calibri" w:cs="Calibri"/>
              </w:rPr>
            </w:pPr>
            <w:r w:rsidRPr="00603D3B">
              <w:rPr>
                <w:rFonts w:ascii="Calibri" w:hAnsi="Calibri" w:cs="Calibri"/>
              </w:rPr>
              <w:t>Advocate for staff satisfaction including clear verbal communication as well as the use of email, surveys, and utilization of suggestion box.  The</w:t>
            </w:r>
          </w:p>
          <w:p w14:paraId="1340B726" w14:textId="7B5197B0" w:rsidR="000B2EBC" w:rsidRPr="00603D3B" w:rsidRDefault="000B2EBC" w:rsidP="000B2EBC">
            <w:pPr>
              <w:rPr>
                <w:rFonts w:ascii="Calibri" w:hAnsi="Calibri" w:cs="Calibri"/>
              </w:rPr>
            </w:pPr>
            <w:r w:rsidRPr="00603D3B">
              <w:rPr>
                <w:rFonts w:ascii="Calibri" w:hAnsi="Calibri" w:cs="Calibri"/>
              </w:rPr>
              <w:t xml:space="preserve"> best ideas come from the staff working situations, and their input should be encouraged.</w:t>
            </w:r>
          </w:p>
          <w:p w14:paraId="70A64E8B" w14:textId="77777777" w:rsidR="000B2EBC" w:rsidRDefault="000B2EBC" w:rsidP="000B2EBC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</w:p>
          <w:p w14:paraId="10E4B739" w14:textId="77777777" w:rsidR="000B2EBC" w:rsidRPr="00603D3B" w:rsidRDefault="000B2EBC" w:rsidP="000B2EBC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  <w:sz w:val="22"/>
                <w:szCs w:val="22"/>
              </w:rPr>
              <w:id w:val="-278101685"/>
              <w:placeholder>
                <w:docPart w:val="F4E5208B05794EF892358A19AFCF83D8"/>
              </w:placeholder>
              <w:temporary/>
              <w:showingPlcHdr/>
              <w15:appearance w15:val="hidden"/>
            </w:sdtPr>
            <w:sdtEndPr/>
            <w:sdtContent>
              <w:p w14:paraId="30D62679" w14:textId="77777777" w:rsidR="00011D92" w:rsidRPr="00603D3B" w:rsidRDefault="00011D92" w:rsidP="00011D92">
                <w:pPr>
                  <w:pStyle w:val="Heading2"/>
                  <w:rPr>
                    <w:rFonts w:ascii="Calibri" w:hAnsi="Calibri" w:cs="Calibri"/>
                    <w:color w:val="0072C7"/>
                    <w:sz w:val="22"/>
                    <w:szCs w:val="22"/>
                  </w:rPr>
                </w:pPr>
                <w:r w:rsidRPr="00603D3B">
                  <w:rPr>
                    <w:sz w:val="22"/>
                    <w:szCs w:val="22"/>
                  </w:rPr>
                  <w:t>Leadership</w:t>
                </w:r>
              </w:p>
            </w:sdtContent>
          </w:sdt>
          <w:p w14:paraId="228EAE99" w14:textId="77777777" w:rsidR="00011D92" w:rsidRPr="00603D3B" w:rsidRDefault="00011D92" w:rsidP="00011D92">
            <w:pPr>
              <w:rPr>
                <w:rFonts w:ascii="Calibri" w:hAnsi="Calibri" w:cs="Calibri"/>
              </w:rPr>
            </w:pPr>
            <w:r w:rsidRPr="00603D3B">
              <w:rPr>
                <w:rFonts w:ascii="Calibri" w:hAnsi="Calibri" w:cs="Calibri"/>
              </w:rPr>
              <w:t>A firm believer in the Transformational leadership model.  A member of the team as well as a leader.  Establish accountability, good communication as well as celebrate the wins with the setbacks as a team.  Encourage others to step up as future leaders while encouraging newcomers to feel empowered and confident in their positions.</w:t>
            </w:r>
          </w:p>
          <w:p w14:paraId="56CCF7BA" w14:textId="77777777" w:rsidR="00011D92" w:rsidRPr="00603D3B" w:rsidRDefault="00011D92" w:rsidP="00011D92">
            <w:pPr>
              <w:rPr>
                <w:rFonts w:ascii="Calibri" w:hAnsi="Calibri" w:cs="Calibri"/>
              </w:rPr>
            </w:pPr>
          </w:p>
          <w:p w14:paraId="104873BD" w14:textId="77777777" w:rsidR="00011D92" w:rsidRPr="00603D3B" w:rsidRDefault="00011D92" w:rsidP="00011D92">
            <w:pPr>
              <w:rPr>
                <w:rFonts w:ascii="Calibri" w:hAnsi="Calibri" w:cs="Calibri"/>
                <w:b/>
                <w:bCs/>
                <w:color w:val="005595" w:themeColor="accent2" w:themeShade="BF"/>
                <w:u w:val="single"/>
              </w:rPr>
            </w:pPr>
            <w:r w:rsidRPr="00603D3B">
              <w:rPr>
                <w:rFonts w:ascii="Calibri" w:hAnsi="Calibri" w:cs="Calibri"/>
                <w:b/>
                <w:bCs/>
                <w:color w:val="005595" w:themeColor="accent2" w:themeShade="BF"/>
                <w:u w:val="single"/>
              </w:rPr>
              <w:t>Awards and Acknowledgements</w:t>
            </w:r>
          </w:p>
          <w:p w14:paraId="468CD2FB" w14:textId="77777777" w:rsidR="00011D92" w:rsidRPr="00603D3B" w:rsidRDefault="00011D92" w:rsidP="00011D92">
            <w:pPr>
              <w:rPr>
                <w:rFonts w:ascii="Calibri" w:hAnsi="Calibri" w:cs="Calibri"/>
                <w:b/>
                <w:bCs/>
                <w:color w:val="005595" w:themeColor="accent2" w:themeShade="BF"/>
                <w:u w:val="single"/>
              </w:rPr>
            </w:pPr>
          </w:p>
          <w:p w14:paraId="2386BF4D" w14:textId="77777777" w:rsidR="00011D92" w:rsidRPr="00603D3B" w:rsidRDefault="00011D92" w:rsidP="0041008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b/>
                <w:bCs/>
                <w:color w:val="005595" w:themeColor="accent2" w:themeShade="BF"/>
                <w:sz w:val="22"/>
                <w:szCs w:val="22"/>
                <w:u w:val="single"/>
              </w:rPr>
            </w:pPr>
            <w:r w:rsidRPr="00603D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Various scholarships as a nursing student</w:t>
            </w:r>
          </w:p>
          <w:p w14:paraId="0365B7D4" w14:textId="77777777" w:rsidR="00011D92" w:rsidRPr="00603D3B" w:rsidRDefault="00011D92" w:rsidP="0041008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b/>
                <w:bCs/>
                <w:color w:val="005595" w:themeColor="accent2" w:themeShade="BF"/>
                <w:sz w:val="22"/>
                <w:szCs w:val="22"/>
                <w:u w:val="single"/>
              </w:rPr>
            </w:pPr>
            <w:r w:rsidRPr="00603D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Dean’s and President’s list at Capella University every term</w:t>
            </w:r>
          </w:p>
          <w:p w14:paraId="704A0519" w14:textId="77777777" w:rsidR="00011D92" w:rsidRPr="00603D3B" w:rsidRDefault="00011D92" w:rsidP="0041008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b/>
                <w:bCs/>
                <w:color w:val="005595" w:themeColor="accent2" w:themeShade="BF"/>
                <w:sz w:val="22"/>
                <w:szCs w:val="22"/>
                <w:u w:val="single"/>
              </w:rPr>
            </w:pPr>
            <w:r w:rsidRPr="00603D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Various department and facility recognition for service and character- available upon request</w:t>
            </w:r>
          </w:p>
          <w:sdt>
            <w:sdtPr>
              <w:rPr>
                <w:rFonts w:ascii="Calibri" w:hAnsi="Calibri" w:cs="Calibri"/>
                <w:color w:val="0072C7"/>
                <w:sz w:val="22"/>
                <w:szCs w:val="22"/>
              </w:rPr>
              <w:id w:val="1374043770"/>
              <w:placeholder>
                <w:docPart w:val="D96432B5189B402EBEE56F08CF0C8E7C"/>
              </w:placeholder>
              <w:temporary/>
              <w:showingPlcHdr/>
              <w15:appearance w15:val="hidden"/>
            </w:sdtPr>
            <w:sdtEndPr/>
            <w:sdtContent>
              <w:p w14:paraId="62B27C0D" w14:textId="77777777" w:rsidR="00011D92" w:rsidRPr="00603D3B" w:rsidRDefault="00011D92" w:rsidP="00011D92">
                <w:pPr>
                  <w:pStyle w:val="Heading2"/>
                  <w:rPr>
                    <w:rFonts w:ascii="Calibri" w:hAnsi="Calibri" w:cs="Calibri"/>
                    <w:color w:val="0072C7"/>
                    <w:sz w:val="22"/>
                    <w:szCs w:val="22"/>
                  </w:rPr>
                </w:pPr>
                <w:r w:rsidRPr="00603D3B">
                  <w:rPr>
                    <w:sz w:val="22"/>
                    <w:szCs w:val="22"/>
                  </w:rPr>
                  <w:t>References</w:t>
                </w:r>
              </w:p>
            </w:sdtContent>
          </w:sdt>
          <w:p w14:paraId="744DF52E" w14:textId="77777777" w:rsidR="00011D92" w:rsidRPr="00603D3B" w:rsidRDefault="00011D92" w:rsidP="00011D92">
            <w:pPr>
              <w:rPr>
                <w:rFonts w:ascii="Calibri" w:hAnsi="Calibri" w:cs="Calibri"/>
              </w:rPr>
            </w:pPr>
            <w:r w:rsidRPr="00603D3B">
              <w:rPr>
                <w:rFonts w:ascii="Calibri" w:hAnsi="Calibri" w:cs="Calibri"/>
              </w:rPr>
              <w:t>Available Upon Request.</w:t>
            </w:r>
          </w:p>
          <w:p w14:paraId="6DC3EC94" w14:textId="77777777" w:rsidR="00011D92" w:rsidRPr="00603D3B" w:rsidRDefault="00011D92" w:rsidP="00011D92">
            <w:pPr>
              <w:rPr>
                <w:rFonts w:ascii="Calibri" w:hAnsi="Calibri" w:cs="Calibri"/>
              </w:rPr>
            </w:pPr>
          </w:p>
          <w:p w14:paraId="3EEE5130" w14:textId="2D93D43F" w:rsidR="000B2EBC" w:rsidRPr="000B2EBC" w:rsidRDefault="000B2EBC" w:rsidP="000B2EBC"/>
        </w:tc>
      </w:tr>
      <w:tr w:rsidR="003D1B71" w14:paraId="5CFB4CBD" w14:textId="77777777" w:rsidTr="00011D92">
        <w:trPr>
          <w:trHeight w:val="1589"/>
        </w:trPr>
        <w:tc>
          <w:tcPr>
            <w:tcW w:w="3240" w:type="dxa"/>
            <w:gridSpan w:val="3"/>
            <w:vMerge/>
            <w:tcBorders>
              <w:bottom w:val="nil"/>
            </w:tcBorders>
            <w:shd w:val="clear" w:color="auto" w:fill="auto"/>
          </w:tcPr>
          <w:p w14:paraId="34E92D98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845" w:type="dxa"/>
            <w:vMerge/>
            <w:tcBorders>
              <w:bottom w:val="nil"/>
            </w:tcBorders>
          </w:tcPr>
          <w:p w14:paraId="7086FDBA" w14:textId="77777777" w:rsidR="003D1B71" w:rsidRPr="00603D3B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40D4E04" w14:textId="77777777" w:rsidR="001C24A0" w:rsidRPr="00603D3B" w:rsidRDefault="001C24A0" w:rsidP="00AC6C7E">
            <w:pPr>
              <w:rPr>
                <w:rFonts w:ascii="Calibri" w:hAnsi="Calibri" w:cs="Calibri"/>
                <w:color w:val="44AFFF" w:themeColor="accent2" w:themeTint="99"/>
              </w:rPr>
            </w:pPr>
          </w:p>
          <w:p w14:paraId="2D76BF07" w14:textId="77777777" w:rsidR="001C24A0" w:rsidRPr="00603D3B" w:rsidRDefault="001C24A0" w:rsidP="00AC6C7E">
            <w:pPr>
              <w:rPr>
                <w:rFonts w:ascii="Calibri" w:hAnsi="Calibri" w:cs="Calibri"/>
              </w:rPr>
            </w:pPr>
          </w:p>
          <w:p w14:paraId="1154FB19" w14:textId="77777777" w:rsidR="001C24A0" w:rsidRDefault="001C24A0" w:rsidP="00AC6C7E">
            <w:pPr>
              <w:rPr>
                <w:rFonts w:ascii="Calibri" w:hAnsi="Calibri" w:cs="Calibri"/>
              </w:rPr>
            </w:pPr>
          </w:p>
          <w:p w14:paraId="7D8BAE14" w14:textId="77777777" w:rsidR="00011D92" w:rsidRDefault="00011D92" w:rsidP="00AC6C7E">
            <w:pPr>
              <w:rPr>
                <w:rFonts w:ascii="Calibri" w:hAnsi="Calibri" w:cs="Calibri"/>
              </w:rPr>
            </w:pPr>
          </w:p>
          <w:p w14:paraId="50FBD02B" w14:textId="77777777" w:rsidR="00011D92" w:rsidRDefault="00011D92" w:rsidP="00AC6C7E">
            <w:pPr>
              <w:rPr>
                <w:rFonts w:ascii="Calibri" w:hAnsi="Calibri" w:cs="Calibri"/>
              </w:rPr>
            </w:pPr>
          </w:p>
          <w:p w14:paraId="7EC7F5AC" w14:textId="77777777" w:rsidR="00011D92" w:rsidRDefault="00011D92" w:rsidP="00AC6C7E">
            <w:pPr>
              <w:rPr>
                <w:rFonts w:ascii="Calibri" w:hAnsi="Calibri" w:cs="Calibri"/>
              </w:rPr>
            </w:pPr>
          </w:p>
          <w:p w14:paraId="2CA75D89" w14:textId="77777777" w:rsidR="00011D92" w:rsidRDefault="00011D92" w:rsidP="00AC6C7E">
            <w:pPr>
              <w:rPr>
                <w:rFonts w:ascii="Calibri" w:hAnsi="Calibri" w:cs="Calibri"/>
              </w:rPr>
            </w:pPr>
          </w:p>
          <w:p w14:paraId="6999786C" w14:textId="77777777" w:rsidR="00011D92" w:rsidRDefault="00011D92" w:rsidP="00AC6C7E">
            <w:pPr>
              <w:rPr>
                <w:rFonts w:ascii="Calibri" w:hAnsi="Calibri" w:cs="Calibri"/>
              </w:rPr>
            </w:pPr>
          </w:p>
          <w:p w14:paraId="088C8814" w14:textId="77777777" w:rsidR="00011D92" w:rsidRDefault="00011D92" w:rsidP="00AC6C7E">
            <w:pPr>
              <w:rPr>
                <w:rFonts w:ascii="Calibri" w:hAnsi="Calibri" w:cs="Calibri"/>
              </w:rPr>
            </w:pPr>
          </w:p>
          <w:p w14:paraId="346F0C88" w14:textId="77777777" w:rsidR="00011D92" w:rsidRDefault="00011D92" w:rsidP="00AC6C7E">
            <w:pPr>
              <w:rPr>
                <w:rFonts w:ascii="Calibri" w:hAnsi="Calibri" w:cs="Calibri"/>
              </w:rPr>
            </w:pPr>
          </w:p>
          <w:p w14:paraId="3F8B45A3" w14:textId="124D241C" w:rsidR="00011D92" w:rsidRPr="00603D3B" w:rsidRDefault="00011D92" w:rsidP="00AC6C7E">
            <w:pPr>
              <w:rPr>
                <w:rFonts w:ascii="Calibri" w:hAnsi="Calibri" w:cs="Calibri"/>
              </w:rPr>
            </w:pPr>
          </w:p>
        </w:tc>
      </w:tr>
      <w:tr w:rsidR="003D1B71" w14:paraId="39E94B18" w14:textId="77777777" w:rsidTr="00011D92">
        <w:trPr>
          <w:trHeight w:val="1164"/>
        </w:trPr>
        <w:tc>
          <w:tcPr>
            <w:tcW w:w="720" w:type="dxa"/>
          </w:tcPr>
          <w:p w14:paraId="2FBBD64A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20" w:type="dxa"/>
            <w:gridSpan w:val="2"/>
          </w:tcPr>
          <w:p w14:paraId="54189060" w14:textId="0F4B8820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845" w:type="dxa"/>
            <w:vMerge/>
          </w:tcPr>
          <w:p w14:paraId="4D67954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9D5CB69" w14:textId="77777777" w:rsidR="003D1B71" w:rsidRPr="00590471" w:rsidRDefault="003D1B71" w:rsidP="00222466"/>
        </w:tc>
      </w:tr>
      <w:tr w:rsidR="003D1B71" w14:paraId="4138C03A" w14:textId="77777777" w:rsidTr="00011D92">
        <w:trPr>
          <w:trHeight w:val="543"/>
        </w:trPr>
        <w:tc>
          <w:tcPr>
            <w:tcW w:w="720" w:type="dxa"/>
          </w:tcPr>
          <w:p w14:paraId="45F2AA4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97BB92B" w14:textId="35016050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1890" w:type="dxa"/>
            <w:vAlign w:val="center"/>
          </w:tcPr>
          <w:p w14:paraId="1B9507BA" w14:textId="601E3D2C" w:rsidR="003D1B71" w:rsidRPr="00380FD1" w:rsidRDefault="003D1B71" w:rsidP="00380FD1">
            <w:pPr>
              <w:pStyle w:val="Information"/>
            </w:pPr>
          </w:p>
        </w:tc>
        <w:tc>
          <w:tcPr>
            <w:tcW w:w="845" w:type="dxa"/>
            <w:vMerge/>
          </w:tcPr>
          <w:p w14:paraId="3F5632A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8E20077" w14:textId="77777777" w:rsidR="003D1B71" w:rsidRDefault="003D1B71" w:rsidP="005801E5">
            <w:pPr>
              <w:pStyle w:val="Heading1"/>
            </w:pPr>
          </w:p>
        </w:tc>
      </w:tr>
      <w:tr w:rsidR="003D1B71" w14:paraId="331D3153" w14:textId="77777777" w:rsidTr="00011D92">
        <w:trPr>
          <w:trHeight w:val="183"/>
        </w:trPr>
        <w:tc>
          <w:tcPr>
            <w:tcW w:w="720" w:type="dxa"/>
          </w:tcPr>
          <w:p w14:paraId="39335999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020104F9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845" w:type="dxa"/>
            <w:vMerge/>
          </w:tcPr>
          <w:p w14:paraId="7C28756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72C21E5" w14:textId="77777777" w:rsidR="003D1B71" w:rsidRDefault="003D1B71" w:rsidP="005801E5">
            <w:pPr>
              <w:pStyle w:val="Heading1"/>
            </w:pPr>
          </w:p>
        </w:tc>
      </w:tr>
      <w:tr w:rsidR="003D1B71" w14:paraId="511EEA81" w14:textId="77777777" w:rsidTr="00011D92">
        <w:trPr>
          <w:trHeight w:val="624"/>
        </w:trPr>
        <w:tc>
          <w:tcPr>
            <w:tcW w:w="720" w:type="dxa"/>
          </w:tcPr>
          <w:p w14:paraId="01F9FC8C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E5A2D98" w14:textId="18A462E9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890" w:type="dxa"/>
            <w:vAlign w:val="center"/>
          </w:tcPr>
          <w:p w14:paraId="14941CE8" w14:textId="06B2E914" w:rsidR="003D1B71" w:rsidRPr="00380FD1" w:rsidRDefault="003D1B71" w:rsidP="00380FD1">
            <w:pPr>
              <w:pStyle w:val="Information"/>
            </w:pPr>
          </w:p>
        </w:tc>
        <w:tc>
          <w:tcPr>
            <w:tcW w:w="845" w:type="dxa"/>
            <w:vMerge/>
          </w:tcPr>
          <w:p w14:paraId="11259E1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B2DA4FA" w14:textId="77777777" w:rsidR="003D1B71" w:rsidRDefault="003D1B71" w:rsidP="005801E5">
            <w:pPr>
              <w:pStyle w:val="Heading1"/>
            </w:pPr>
          </w:p>
        </w:tc>
      </w:tr>
      <w:tr w:rsidR="003D1B71" w14:paraId="1088FB89" w14:textId="77777777" w:rsidTr="00011D92">
        <w:trPr>
          <w:trHeight w:val="183"/>
        </w:trPr>
        <w:tc>
          <w:tcPr>
            <w:tcW w:w="720" w:type="dxa"/>
          </w:tcPr>
          <w:p w14:paraId="2A172F0E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5674FDE8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845" w:type="dxa"/>
            <w:vMerge/>
          </w:tcPr>
          <w:p w14:paraId="613D949B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27AEAA8" w14:textId="77777777" w:rsidR="003D1B71" w:rsidRDefault="003D1B71" w:rsidP="005801E5">
            <w:pPr>
              <w:pStyle w:val="Heading1"/>
            </w:pPr>
          </w:p>
        </w:tc>
      </w:tr>
      <w:tr w:rsidR="003D1B71" w14:paraId="5F23CABB" w14:textId="77777777" w:rsidTr="00011D92">
        <w:trPr>
          <w:trHeight w:val="633"/>
        </w:trPr>
        <w:tc>
          <w:tcPr>
            <w:tcW w:w="720" w:type="dxa"/>
          </w:tcPr>
          <w:p w14:paraId="72267BB3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964866D" w14:textId="5F6258C3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890" w:type="dxa"/>
            <w:vAlign w:val="center"/>
          </w:tcPr>
          <w:p w14:paraId="3085DBF0" w14:textId="7573326C" w:rsidR="003D1B71" w:rsidRPr="00380FD1" w:rsidRDefault="003D1B71" w:rsidP="00380FD1">
            <w:pPr>
              <w:pStyle w:val="Information"/>
            </w:pPr>
          </w:p>
        </w:tc>
        <w:tc>
          <w:tcPr>
            <w:tcW w:w="845" w:type="dxa"/>
            <w:vMerge/>
          </w:tcPr>
          <w:p w14:paraId="1A5365F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C7AD400" w14:textId="77777777" w:rsidR="003D1B71" w:rsidRDefault="003D1B71" w:rsidP="005801E5">
            <w:pPr>
              <w:pStyle w:val="Heading1"/>
            </w:pPr>
          </w:p>
        </w:tc>
      </w:tr>
    </w:tbl>
    <w:p w14:paraId="0D2DB71A" w14:textId="03712975" w:rsidR="007F5B63" w:rsidRPr="00CE1E3D" w:rsidRDefault="00F420D4" w:rsidP="006D79A8">
      <w:pPr>
        <w:pStyle w:val="BodyText"/>
      </w:pPr>
      <w:r>
        <w:rPr>
          <w:noProof/>
        </w:rPr>
        <mc:AlternateContent>
          <mc:Choice Requires="wpg">
            <w:drawing>
              <wp:inline distT="0" distB="0" distL="0" distR="0" wp14:anchorId="27502900" wp14:editId="4941A104">
                <wp:extent cx="337185" cy="333375"/>
                <wp:effectExtent l="0" t="0" r="5715" b="9525"/>
                <wp:docPr id="21" name="Group 21" descr="gps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" cy="333375"/>
                          <a:chOff x="0" y="0"/>
                          <a:chExt cx="337185" cy="333375"/>
                        </a:xfrm>
                      </wpg:grpSpPr>
                      <wps:wsp>
                        <wps:cNvPr id="143" name="Freeform: Shape 142">
                          <a:extLst>
                            <a:ext uri="{FF2B5EF4-FFF2-40B4-BE49-F238E27FC236}">
                              <a16:creationId xmlns:a16="http://schemas.microsoft.com/office/drawing/2014/main" id="{5F22E849-5233-48D2-959E-8C16EA1928B5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37185" cy="33337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20" name="Picture 23" descr="GPS ico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68580"/>
                            <a:ext cx="151765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09EE51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<v:imagedata r:id="rId14" o:title="GPS icon"/>
                  <v:path arrowok="t"/>
                </v:shape>
                <w10:anchorlock/>
              </v:group>
            </w:pict>
          </mc:Fallback>
        </mc:AlternateContent>
      </w:r>
    </w:p>
    <w:sectPr w:rsidR="007F5B63" w:rsidRPr="00CE1E3D" w:rsidSect="003D1B71">
      <w:headerReference w:type="default" r:id="rId15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6DE55" w14:textId="77777777" w:rsidR="00636CB8" w:rsidRDefault="00636CB8" w:rsidP="00590471">
      <w:r>
        <w:separator/>
      </w:r>
    </w:p>
  </w:endnote>
  <w:endnote w:type="continuationSeparator" w:id="0">
    <w:p w14:paraId="7BAF1792" w14:textId="77777777" w:rsidR="00636CB8" w:rsidRDefault="00636CB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CDC93" w14:textId="77777777" w:rsidR="00636CB8" w:rsidRDefault="00636CB8" w:rsidP="00590471">
      <w:r>
        <w:separator/>
      </w:r>
    </w:p>
  </w:footnote>
  <w:footnote w:type="continuationSeparator" w:id="0">
    <w:p w14:paraId="0755C7E5" w14:textId="77777777" w:rsidR="00636CB8" w:rsidRDefault="00636CB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00D4F" w14:textId="5D2073A1" w:rsidR="00590471" w:rsidRDefault="00310F17" w:rsidP="000B2EBC">
    <w:pPr>
      <w:pStyle w:val="BodyText"/>
      <w:jc w:val="cent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88D47CE" wp14:editId="39AD533B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983BE0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QL08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F5QmBp4Ei0eRYHlAqooGJROVYHibH8oBSEQ1MJCrH8jA5lodyLCGwekE5lofJ&#10;sTygVGobmBzLQzmWEHhVUCSaHMtDOZYQeBooEk2O5aEcSwg8DRSJJsfyUI4lBJYGyrE8TI7loRxL&#10;CDwNFIkmx/JQjiUEngaKRJNjeSjHEgJPA0WiybE8lGMJgaeBItHkWB7KsYTA0eCpHEsIvAyEY3ma&#10;HMtTOZYQeBrI7Pw0OZanciwh8DSQ2flpcixP5VhC4GkgfuLT5FieyrGEwNNA/MSn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F5QuBpoEg0OZYHlIpoYCJROZaHybE8&#10;oFREAxOJyrE8TI7loRxLCKxeUI7lYXIsDyiV2gYmx/JQjiUEXhUUiSbH8lCOJQSeBopEk2N5KMcS&#10;Ak8DRaLJsTyUYwmBpYFyLA+TY3koxxICTwNFosmxPJRjCYGngSLR5FgeyrGEwNNAkWhyLA/lWELg&#10;aaBINDmWh3IsIXA0eCrHEgIvA+FYnibH8lSOJQSeBjI7P02O5akcSwg8DWR2fpocy1M5lhB4Goif&#10;+DQ5lqdyLCHwNBA/8Wl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  <w:p w14:paraId="4100DA6E" w14:textId="77777777" w:rsidR="000B2EBC" w:rsidRDefault="000B2EBC" w:rsidP="000B2EBC">
    <w:pPr>
      <w:pStyle w:val="BodyTex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6813040"/>
    <w:multiLevelType w:val="hybridMultilevel"/>
    <w:tmpl w:val="A49C8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D0C52"/>
    <w:multiLevelType w:val="hybridMultilevel"/>
    <w:tmpl w:val="AFE0C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F3A62"/>
    <w:multiLevelType w:val="hybridMultilevel"/>
    <w:tmpl w:val="0428F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65A4B"/>
    <w:multiLevelType w:val="hybridMultilevel"/>
    <w:tmpl w:val="82789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A2366"/>
    <w:multiLevelType w:val="hybridMultilevel"/>
    <w:tmpl w:val="91F61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4F582F"/>
    <w:multiLevelType w:val="hybridMultilevel"/>
    <w:tmpl w:val="8CECA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1286219">
    <w:abstractNumId w:val="1"/>
  </w:num>
  <w:num w:numId="2" w16cid:durableId="2033336460">
    <w:abstractNumId w:val="3"/>
  </w:num>
  <w:num w:numId="3" w16cid:durableId="1067727961">
    <w:abstractNumId w:val="0"/>
  </w:num>
  <w:num w:numId="4" w16cid:durableId="302387939">
    <w:abstractNumId w:val="6"/>
  </w:num>
  <w:num w:numId="5" w16cid:durableId="1219439901">
    <w:abstractNumId w:val="2"/>
  </w:num>
  <w:num w:numId="6" w16cid:durableId="1244609530">
    <w:abstractNumId w:val="5"/>
  </w:num>
  <w:num w:numId="7" w16cid:durableId="1807814529">
    <w:abstractNumId w:val="7"/>
  </w:num>
  <w:num w:numId="8" w16cid:durableId="362436720">
    <w:abstractNumId w:val="4"/>
  </w:num>
  <w:num w:numId="9" w16cid:durableId="11776472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7CB"/>
    <w:rsid w:val="00011D92"/>
    <w:rsid w:val="00025BDD"/>
    <w:rsid w:val="00060042"/>
    <w:rsid w:val="0008685D"/>
    <w:rsid w:val="00090860"/>
    <w:rsid w:val="000B2EBC"/>
    <w:rsid w:val="00112FD7"/>
    <w:rsid w:val="00143812"/>
    <w:rsid w:val="00150ABD"/>
    <w:rsid w:val="0015433E"/>
    <w:rsid w:val="001824A0"/>
    <w:rsid w:val="00193BE0"/>
    <w:rsid w:val="001946FC"/>
    <w:rsid w:val="001C24A0"/>
    <w:rsid w:val="001C2536"/>
    <w:rsid w:val="001D2ADE"/>
    <w:rsid w:val="00222466"/>
    <w:rsid w:val="00231203"/>
    <w:rsid w:val="00244E58"/>
    <w:rsid w:val="0024753C"/>
    <w:rsid w:val="00276026"/>
    <w:rsid w:val="002B4549"/>
    <w:rsid w:val="002C403D"/>
    <w:rsid w:val="00310F17"/>
    <w:rsid w:val="00312D1D"/>
    <w:rsid w:val="00322A46"/>
    <w:rsid w:val="003243F2"/>
    <w:rsid w:val="0032678D"/>
    <w:rsid w:val="003326CB"/>
    <w:rsid w:val="00353B60"/>
    <w:rsid w:val="00376291"/>
    <w:rsid w:val="00380FD1"/>
    <w:rsid w:val="00383D02"/>
    <w:rsid w:val="00385DE7"/>
    <w:rsid w:val="003918CA"/>
    <w:rsid w:val="003A7226"/>
    <w:rsid w:val="003D1B71"/>
    <w:rsid w:val="00410082"/>
    <w:rsid w:val="004103B9"/>
    <w:rsid w:val="0045717E"/>
    <w:rsid w:val="004C5869"/>
    <w:rsid w:val="004E158A"/>
    <w:rsid w:val="00545A61"/>
    <w:rsid w:val="00565C77"/>
    <w:rsid w:val="0056708E"/>
    <w:rsid w:val="005801E5"/>
    <w:rsid w:val="00585E80"/>
    <w:rsid w:val="00590471"/>
    <w:rsid w:val="005A3F8E"/>
    <w:rsid w:val="005D01FA"/>
    <w:rsid w:val="00603D3B"/>
    <w:rsid w:val="006201B6"/>
    <w:rsid w:val="0062438F"/>
    <w:rsid w:val="00636CB8"/>
    <w:rsid w:val="00653E17"/>
    <w:rsid w:val="00655E5D"/>
    <w:rsid w:val="006A08E8"/>
    <w:rsid w:val="006A2EF8"/>
    <w:rsid w:val="006D79A8"/>
    <w:rsid w:val="007047CB"/>
    <w:rsid w:val="00707ACE"/>
    <w:rsid w:val="00715A8B"/>
    <w:rsid w:val="00715C82"/>
    <w:rsid w:val="0072353B"/>
    <w:rsid w:val="00726FFB"/>
    <w:rsid w:val="007575B6"/>
    <w:rsid w:val="007970BC"/>
    <w:rsid w:val="007B3C81"/>
    <w:rsid w:val="007D67CA"/>
    <w:rsid w:val="007E668F"/>
    <w:rsid w:val="007F5B63"/>
    <w:rsid w:val="00803A0A"/>
    <w:rsid w:val="008118C0"/>
    <w:rsid w:val="00846CB9"/>
    <w:rsid w:val="00850AF5"/>
    <w:rsid w:val="008566AA"/>
    <w:rsid w:val="008766C5"/>
    <w:rsid w:val="008844F1"/>
    <w:rsid w:val="008A1E6E"/>
    <w:rsid w:val="008C024F"/>
    <w:rsid w:val="008C2CFC"/>
    <w:rsid w:val="008F5D58"/>
    <w:rsid w:val="00912DC8"/>
    <w:rsid w:val="009475DC"/>
    <w:rsid w:val="00967B93"/>
    <w:rsid w:val="009A54BC"/>
    <w:rsid w:val="009D090F"/>
    <w:rsid w:val="00A31464"/>
    <w:rsid w:val="00A31B16"/>
    <w:rsid w:val="00A33613"/>
    <w:rsid w:val="00A47A8D"/>
    <w:rsid w:val="00A503D0"/>
    <w:rsid w:val="00AB35FE"/>
    <w:rsid w:val="00AC388C"/>
    <w:rsid w:val="00AC6C7E"/>
    <w:rsid w:val="00AE03A3"/>
    <w:rsid w:val="00B4158A"/>
    <w:rsid w:val="00B6466C"/>
    <w:rsid w:val="00B740AA"/>
    <w:rsid w:val="00BA68EC"/>
    <w:rsid w:val="00BB1B5D"/>
    <w:rsid w:val="00BC22C7"/>
    <w:rsid w:val="00BD195A"/>
    <w:rsid w:val="00C07240"/>
    <w:rsid w:val="00C14078"/>
    <w:rsid w:val="00C15799"/>
    <w:rsid w:val="00C71DF3"/>
    <w:rsid w:val="00CE1E3D"/>
    <w:rsid w:val="00D053FA"/>
    <w:rsid w:val="00DB317C"/>
    <w:rsid w:val="00DC3F0A"/>
    <w:rsid w:val="00E26AED"/>
    <w:rsid w:val="00E329A7"/>
    <w:rsid w:val="00E73AB8"/>
    <w:rsid w:val="00E90A60"/>
    <w:rsid w:val="00E923BC"/>
    <w:rsid w:val="00ED47F7"/>
    <w:rsid w:val="00EE7E09"/>
    <w:rsid w:val="00F0223C"/>
    <w:rsid w:val="00F23DA1"/>
    <w:rsid w:val="00F3235D"/>
    <w:rsid w:val="00F32393"/>
    <w:rsid w:val="00F3602F"/>
    <w:rsid w:val="00F420D4"/>
    <w:rsid w:val="00F84918"/>
    <w:rsid w:val="00F878BD"/>
    <w:rsid w:val="00FB2A6F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BD53E0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i\AppData\Local\Packages\Microsoft.Office.Desktop_8wekyb3d8bbwe\LocalCache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578197FF0B54FAC80554EEF9D43A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E3A72-9C9B-42AE-81B5-0C5A3F262938}"/>
      </w:docPartPr>
      <w:docPartBody>
        <w:p w:rsidR="002D7C33" w:rsidRDefault="00C07BAB" w:rsidP="00C07BAB">
          <w:pPr>
            <w:pStyle w:val="E578197FF0B54FAC80554EEF9D43A7AB"/>
          </w:pPr>
          <w:r w:rsidRPr="00AC6C7E">
            <w:t>Experience</w:t>
          </w:r>
        </w:p>
      </w:docPartBody>
    </w:docPart>
    <w:docPart>
      <w:docPartPr>
        <w:name w:val="72B9DF603F8F4032AE785B092A196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4AB5F-EF4D-4AA4-8592-0EB7A4925782}"/>
      </w:docPartPr>
      <w:docPartBody>
        <w:p w:rsidR="002D7C33" w:rsidRDefault="00C07BAB" w:rsidP="00C07BAB">
          <w:pPr>
            <w:pStyle w:val="72B9DF603F8F4032AE785B092A1961AA"/>
          </w:pPr>
          <w:r w:rsidRPr="00AC6C7E">
            <w:t>Education</w:t>
          </w:r>
        </w:p>
      </w:docPartBody>
    </w:docPart>
    <w:docPart>
      <w:docPartPr>
        <w:name w:val="778ABBA65B60461990B331AC00EE7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029E9-B502-4627-B31F-B216C7C56021}"/>
      </w:docPartPr>
      <w:docPartBody>
        <w:p w:rsidR="002D7C33" w:rsidRDefault="00C07BAB" w:rsidP="00C07BAB">
          <w:pPr>
            <w:pStyle w:val="778ABBA65B60461990B331AC00EE773E"/>
          </w:pPr>
          <w:r w:rsidRPr="00AC6C7E">
            <w:t>Communication</w:t>
          </w:r>
        </w:p>
      </w:docPartBody>
    </w:docPart>
    <w:docPart>
      <w:docPartPr>
        <w:name w:val="F4E5208B05794EF892358A19AFCF8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D38C6-3B76-4BA2-8AC9-070ECE901499}"/>
      </w:docPartPr>
      <w:docPartBody>
        <w:p w:rsidR="002D7C33" w:rsidRDefault="00C07BAB" w:rsidP="00C07BAB">
          <w:pPr>
            <w:pStyle w:val="F4E5208B05794EF892358A19AFCF83D8"/>
          </w:pPr>
          <w:r w:rsidRPr="00AC6C7E">
            <w:t>Leadership</w:t>
          </w:r>
        </w:p>
      </w:docPartBody>
    </w:docPart>
    <w:docPart>
      <w:docPartPr>
        <w:name w:val="D96432B5189B402EBEE56F08CF0C8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08862-A073-4A5F-83A2-3DC6546A0F40}"/>
      </w:docPartPr>
      <w:docPartBody>
        <w:p w:rsidR="002D7C33" w:rsidRDefault="00C07BAB" w:rsidP="00C07BAB">
          <w:pPr>
            <w:pStyle w:val="D96432B5189B402EBEE56F08CF0C8E7C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205"/>
    <w:rsid w:val="00054DEB"/>
    <w:rsid w:val="002D7C33"/>
    <w:rsid w:val="00856205"/>
    <w:rsid w:val="00BE4D54"/>
    <w:rsid w:val="00BF542D"/>
    <w:rsid w:val="00C07BAB"/>
    <w:rsid w:val="00C67682"/>
    <w:rsid w:val="00C86C31"/>
    <w:rsid w:val="00D4419E"/>
    <w:rsid w:val="00E8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78197FF0B54FAC80554EEF9D43A7AB">
    <w:name w:val="E578197FF0B54FAC80554EEF9D43A7AB"/>
    <w:rsid w:val="00C07BA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2B9DF603F8F4032AE785B092A1961AA">
    <w:name w:val="72B9DF603F8F4032AE785B092A1961AA"/>
    <w:rsid w:val="00C07BAB"/>
  </w:style>
  <w:style w:type="paragraph" w:customStyle="1" w:styleId="778ABBA65B60461990B331AC00EE773E">
    <w:name w:val="778ABBA65B60461990B331AC00EE773E"/>
    <w:rsid w:val="00C07BAB"/>
  </w:style>
  <w:style w:type="paragraph" w:customStyle="1" w:styleId="F4E5208B05794EF892358A19AFCF83D8">
    <w:name w:val="F4E5208B05794EF892358A19AFCF83D8"/>
    <w:rsid w:val="00C07BAB"/>
  </w:style>
  <w:style w:type="paragraph" w:customStyle="1" w:styleId="D96432B5189B402EBEE56F08CF0C8E7C">
    <w:name w:val="D96432B5189B402EBEE56F08CF0C8E7C"/>
    <w:rsid w:val="00C07BAB"/>
  </w:style>
  <w:style w:type="paragraph" w:customStyle="1" w:styleId="9043286048614019B4EC71018C02FD4A">
    <w:name w:val="9043286048614019B4EC71018C02FD4A"/>
    <w:rsid w:val="00054DEB"/>
  </w:style>
  <w:style w:type="paragraph" w:customStyle="1" w:styleId="07F8B5FE3D704B07B1A452500BF2AD4F">
    <w:name w:val="07F8B5FE3D704B07B1A452500BF2AD4F"/>
    <w:rsid w:val="00054DEB"/>
  </w:style>
  <w:style w:type="paragraph" w:customStyle="1" w:styleId="BBAFE15C54A84BC598B8CC3737BC4966">
    <w:name w:val="BBAFE15C54A84BC598B8CC3737BC4966"/>
    <w:rsid w:val="00054DEB"/>
  </w:style>
  <w:style w:type="paragraph" w:customStyle="1" w:styleId="FC9F5A9A5E484EE08C04A2D69E3EE4C7">
    <w:name w:val="FC9F5A9A5E484EE08C04A2D69E3EE4C7"/>
    <w:rsid w:val="00054DEB"/>
  </w:style>
  <w:style w:type="paragraph" w:customStyle="1" w:styleId="A71368AF6E05473A865DFEC9E6BACBFF">
    <w:name w:val="A71368AF6E05473A865DFEC9E6BACBFF"/>
    <w:rsid w:val="00054D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CD8195D-6D16-43B2-96A8-A6B6B72E0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3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2022-08-01T01:05:00Z</dcterms:created>
  <dcterms:modified xsi:type="dcterms:W3CDTF">2022-08-01T01:05:00Z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