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50"/>
        <w:gridCol w:w="360"/>
        <w:gridCol w:w="6805"/>
      </w:tblGrid>
      <w:tr w:rsidR="001B2ABD" w14:paraId="66CFD711" w14:textId="77777777" w:rsidTr="00E7231B">
        <w:trPr>
          <w:trHeight w:val="4410"/>
        </w:trPr>
        <w:tc>
          <w:tcPr>
            <w:tcW w:w="3750" w:type="dxa"/>
            <w:vAlign w:val="bottom"/>
          </w:tcPr>
          <w:p w14:paraId="69FFA82B" w14:textId="77777777" w:rsidR="001B2ABD" w:rsidRDefault="001B2ABD" w:rsidP="001B2ABD">
            <w:pPr>
              <w:tabs>
                <w:tab w:val="left" w:pos="990"/>
              </w:tabs>
              <w:jc w:val="center"/>
            </w:pPr>
            <w:bookmarkStart w:id="0" w:name="_Hlk24319505"/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46D74E5" wp14:editId="662A4C2E">
                      <wp:extent cx="2122805" cy="23133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3133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F7EBBB" id="Oval 2" o:spid="_x0000_s1026" alt="Title: Professional Headshot of Man" style="width:167.15pt;height:18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2luZG93cyBQaG90byBFZGl0b3IgMTAuMC4xMDAxMS4xNjM4NABX&#10;aW5kb3dzIFBob3RvIEVkaXRvciAxMC4wLjEwMDExLjE2Mzg0ADIwMTk6MTE6MTAgMjE6Mzk6MDkA&#10;AAaQAwACAAAAFAAAERyQBAACAAAAFAAAETCSkQACAAAAAzAwAACSkgACAAAAAzAwAACgAQADAAAA&#10;AQABAADqHAAHAAAIDAAACRA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nhtcD0iaHR0cDovL25zLmFkb2JlLmNvbS94YXAvMS4w&#10;LyI+PHhtcDpDcmVhdG9yVG9vbD5XaW5kb3dzIFBob3RvIEVkaXRvciAxMC4wLjEwMDExLjE2Mzg0&#10;PC94bXA6Q3JlYXRvclRvb2w+PHhtcDpDcmVhdGVEYXRlPjIwMTYtMDYtMTBUMTg6NTg6NTQ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blA+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0" w:type="dxa"/>
          </w:tcPr>
          <w:p w14:paraId="0FE37C73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805" w:type="dxa"/>
            <w:vAlign w:val="bottom"/>
          </w:tcPr>
          <w:p w14:paraId="252A00CD" w14:textId="77777777" w:rsidR="0021675E" w:rsidRPr="0021675E" w:rsidRDefault="0021675E" w:rsidP="0021675E">
            <w:pPr>
              <w:pStyle w:val="Title"/>
            </w:pPr>
            <w:r>
              <w:t>Lucretia Halfacre, RN, BSN</w:t>
            </w:r>
          </w:p>
          <w:p w14:paraId="576D74B7" w14:textId="77777777" w:rsidR="001B2ABD" w:rsidRDefault="0021675E" w:rsidP="001B2ABD">
            <w:pPr>
              <w:pStyle w:val="Subtitle"/>
              <w:rPr>
                <w:spacing w:val="0"/>
                <w:w w:val="100"/>
              </w:rPr>
            </w:pPr>
            <w:r w:rsidRPr="00D059CA">
              <w:rPr>
                <w:spacing w:val="0"/>
                <w:w w:val="83"/>
              </w:rPr>
              <w:t>Registered Nurs</w:t>
            </w:r>
            <w:r w:rsidRPr="00D059CA">
              <w:rPr>
                <w:spacing w:val="9"/>
                <w:w w:val="83"/>
              </w:rPr>
              <w:t>e</w:t>
            </w:r>
          </w:p>
          <w:p w14:paraId="1D236BD2" w14:textId="4CA7BF0B" w:rsidR="0021675E" w:rsidRDefault="0021675E" w:rsidP="0021675E"/>
          <w:p w14:paraId="5A58D9B1" w14:textId="1DA44D32" w:rsidR="004536AD" w:rsidRDefault="004536AD" w:rsidP="0021675E"/>
          <w:p w14:paraId="43322E3D" w14:textId="7724A10A" w:rsidR="004536AD" w:rsidRDefault="004536AD" w:rsidP="0021675E"/>
          <w:p w14:paraId="5342F664" w14:textId="4AF33A9C" w:rsidR="004536AD" w:rsidRDefault="004536AD" w:rsidP="0021675E"/>
          <w:p w14:paraId="701C5C2B" w14:textId="0B08D43C" w:rsidR="004536AD" w:rsidRDefault="004536AD" w:rsidP="0021675E"/>
          <w:p w14:paraId="6CC2C9F3" w14:textId="3730FF32" w:rsidR="004536AD" w:rsidRDefault="004536AD" w:rsidP="004536AD">
            <w:pPr>
              <w:pStyle w:val="Heading2"/>
            </w:pPr>
            <w:r>
              <w:t>Summary</w:t>
            </w:r>
          </w:p>
          <w:p w14:paraId="72EC1ADF" w14:textId="3E908449" w:rsidR="0021675E" w:rsidRPr="0021675E" w:rsidRDefault="00D87BD7" w:rsidP="006835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</w:t>
            </w:r>
            <w:r w:rsidR="00416893">
              <w:rPr>
                <w:sz w:val="24"/>
                <w:szCs w:val="24"/>
              </w:rPr>
              <w:t>passionate</w:t>
            </w:r>
            <w:r w:rsidR="00DD5CB0">
              <w:rPr>
                <w:sz w:val="24"/>
                <w:szCs w:val="24"/>
              </w:rPr>
              <w:t xml:space="preserve"> and personable</w:t>
            </w:r>
            <w:r w:rsidR="00416893">
              <w:rPr>
                <w:sz w:val="24"/>
                <w:szCs w:val="24"/>
              </w:rPr>
              <w:t xml:space="preserve"> </w:t>
            </w:r>
            <w:r w:rsidR="007E2ECC">
              <w:rPr>
                <w:sz w:val="24"/>
                <w:szCs w:val="24"/>
              </w:rPr>
              <w:t xml:space="preserve">Operating Room nurse </w:t>
            </w:r>
            <w:r w:rsidR="00FD13B9">
              <w:rPr>
                <w:sz w:val="24"/>
                <w:szCs w:val="24"/>
              </w:rPr>
              <w:t xml:space="preserve">with </w:t>
            </w:r>
            <w:r w:rsidR="007E2ECC">
              <w:rPr>
                <w:sz w:val="24"/>
                <w:szCs w:val="24"/>
              </w:rPr>
              <w:t>1 and half</w:t>
            </w:r>
            <w:r w:rsidR="00FD13B9">
              <w:rPr>
                <w:sz w:val="24"/>
                <w:szCs w:val="24"/>
              </w:rPr>
              <w:t xml:space="preserve"> years of experience, over 3 years </w:t>
            </w:r>
            <w:r w:rsidR="007610CD">
              <w:rPr>
                <w:sz w:val="24"/>
                <w:szCs w:val="24"/>
              </w:rPr>
              <w:t>travel nurse experience</w:t>
            </w:r>
            <w:r w:rsidR="007E2ECC">
              <w:rPr>
                <w:sz w:val="24"/>
                <w:szCs w:val="24"/>
              </w:rPr>
              <w:t xml:space="preserve"> and 6 years of nursing experience overall</w:t>
            </w:r>
            <w:r w:rsidR="007610CD">
              <w:rPr>
                <w:sz w:val="24"/>
                <w:szCs w:val="24"/>
              </w:rPr>
              <w:t>. Having worked in large trauma centers</w:t>
            </w:r>
            <w:r w:rsidR="00FB6EC0">
              <w:rPr>
                <w:sz w:val="24"/>
                <w:szCs w:val="24"/>
              </w:rPr>
              <w:t xml:space="preserve"> and small primary hospitals. </w:t>
            </w:r>
            <w:r w:rsidR="00506D3E">
              <w:rPr>
                <w:sz w:val="24"/>
                <w:szCs w:val="24"/>
              </w:rPr>
              <w:t>Service-oriented and proac</w:t>
            </w:r>
            <w:r w:rsidR="000D6350">
              <w:rPr>
                <w:sz w:val="24"/>
                <w:szCs w:val="24"/>
              </w:rPr>
              <w:t>tive nature in emergent situations.</w:t>
            </w:r>
          </w:p>
        </w:tc>
      </w:tr>
      <w:tr w:rsidR="001B2ABD" w14:paraId="00E546D1" w14:textId="77777777" w:rsidTr="00E7231B">
        <w:tc>
          <w:tcPr>
            <w:tcW w:w="3750" w:type="dxa"/>
          </w:tcPr>
          <w:p w14:paraId="51D8CCE5" w14:textId="77777777" w:rsidR="00036450" w:rsidRDefault="00036450" w:rsidP="00036450"/>
          <w:sdt>
            <w:sdtPr>
              <w:id w:val="-1954003311"/>
              <w:placeholder>
                <w:docPart w:val="F9663AC7419B428BA3E0E1BA6B8E3B04"/>
              </w:placeholder>
              <w:temporary/>
              <w:showingPlcHdr/>
              <w15:appearance w15:val="hidden"/>
            </w:sdtPr>
            <w:sdtEndPr/>
            <w:sdtContent>
              <w:p w14:paraId="05393EF1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7DD6CB2891AD4C45AA5707E0A13CDEF6"/>
              </w:placeholder>
              <w:temporary/>
              <w:showingPlcHdr/>
              <w15:appearance w15:val="hidden"/>
            </w:sdtPr>
            <w:sdtEndPr/>
            <w:sdtContent>
              <w:p w14:paraId="00305D8D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5A818DF6" w14:textId="77777777" w:rsidR="004D3011" w:rsidRPr="004D3011" w:rsidRDefault="0021675E" w:rsidP="004D3011">
            <w:r>
              <w:t>618-367-5188</w:t>
            </w:r>
          </w:p>
          <w:p w14:paraId="373008DC" w14:textId="77777777" w:rsidR="004D3011" w:rsidRDefault="004D3011" w:rsidP="004D3011"/>
          <w:p w14:paraId="48D0B6C3" w14:textId="77777777" w:rsidR="0021675E" w:rsidRDefault="0021675E" w:rsidP="004D3011">
            <w:r>
              <w:t xml:space="preserve">664 South </w:t>
            </w:r>
            <w:proofErr w:type="spellStart"/>
            <w:r>
              <w:t>Mahn</w:t>
            </w:r>
            <w:proofErr w:type="spellEnd"/>
            <w:r>
              <w:t xml:space="preserve"> Avenue</w:t>
            </w:r>
          </w:p>
          <w:p w14:paraId="0A0044B0" w14:textId="77777777" w:rsidR="0021675E" w:rsidRDefault="0021675E" w:rsidP="004D3011">
            <w:r>
              <w:t>Springfield, MO 65802</w:t>
            </w:r>
          </w:p>
          <w:p w14:paraId="4757D25A" w14:textId="77777777" w:rsidR="004D3011" w:rsidRDefault="004D3011" w:rsidP="004D3011"/>
          <w:sdt>
            <w:sdtPr>
              <w:id w:val="-240260293"/>
              <w:placeholder>
                <w:docPart w:val="8353EF629D544987BC4BF05B8E37C264"/>
              </w:placeholder>
              <w:temporary/>
              <w:showingPlcHdr/>
              <w15:appearance w15:val="hidden"/>
            </w:sdtPr>
            <w:sdtEndPr/>
            <w:sdtContent>
              <w:p w14:paraId="0F2DAC4D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6637C523" w14:textId="4E4174A9" w:rsidR="00036450" w:rsidRPr="00E4381A" w:rsidRDefault="004872D7" w:rsidP="004D3011">
            <w:pPr>
              <w:rPr>
                <w:rStyle w:val="Hyperlink"/>
              </w:rPr>
            </w:pPr>
            <w:r>
              <w:t>l</w:t>
            </w:r>
            <w:r w:rsidR="0021675E">
              <w:t>halfacre14@gmail.com</w:t>
            </w:r>
          </w:p>
          <w:p w14:paraId="0492AE47" w14:textId="77777777" w:rsidR="004D3011" w:rsidRPr="00CB0055" w:rsidRDefault="004D3011" w:rsidP="00CB0055">
            <w:pPr>
              <w:pStyle w:val="Heading3"/>
            </w:pPr>
          </w:p>
          <w:p w14:paraId="0A34961D" w14:textId="77777777" w:rsidR="004D3011" w:rsidRPr="004D3011" w:rsidRDefault="004D3011" w:rsidP="004D3011"/>
        </w:tc>
        <w:tc>
          <w:tcPr>
            <w:tcW w:w="360" w:type="dxa"/>
          </w:tcPr>
          <w:p w14:paraId="1E6F927B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805" w:type="dxa"/>
          </w:tcPr>
          <w:sdt>
            <w:sdtPr>
              <w:id w:val="1049110328"/>
              <w:placeholder>
                <w:docPart w:val="AEF45B2C239E41DFB8028AC17DFC7E4B"/>
              </w:placeholder>
              <w:temporary/>
              <w:showingPlcHdr/>
              <w15:appearance w15:val="hidden"/>
            </w:sdtPr>
            <w:sdtEndPr/>
            <w:sdtContent>
              <w:p w14:paraId="39533826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489DDDE0" w14:textId="77777777" w:rsidR="0021675E" w:rsidRPr="0021675E" w:rsidRDefault="0021675E" w:rsidP="0021675E">
            <w:pPr>
              <w:pStyle w:val="Heading4"/>
            </w:pPr>
            <w:r>
              <w:t>Walden University</w:t>
            </w:r>
          </w:p>
          <w:p w14:paraId="6B55AC92" w14:textId="77777777" w:rsidR="00036450" w:rsidRPr="00B359E4" w:rsidRDefault="0021675E" w:rsidP="00B359E4">
            <w:pPr>
              <w:pStyle w:val="Date"/>
            </w:pPr>
            <w:r>
              <w:t>October 2019</w:t>
            </w:r>
            <w:r w:rsidR="00036450" w:rsidRPr="00B359E4">
              <w:t xml:space="preserve"> - </w:t>
            </w:r>
            <w:r>
              <w:t>Current</w:t>
            </w:r>
          </w:p>
          <w:p w14:paraId="50CA40D8" w14:textId="77777777" w:rsidR="004D3011" w:rsidRDefault="00FA6157" w:rsidP="00036450">
            <w:r>
              <w:t>Family Nurse Practitioner Program</w:t>
            </w:r>
          </w:p>
          <w:p w14:paraId="7A267635" w14:textId="77777777" w:rsidR="00FA6157" w:rsidRDefault="00FA6157" w:rsidP="00036450">
            <w:r>
              <w:t xml:space="preserve">Minneapolis, Minnesota </w:t>
            </w:r>
          </w:p>
          <w:p w14:paraId="3091C3FE" w14:textId="77777777" w:rsidR="00036450" w:rsidRDefault="00036450" w:rsidP="00036450"/>
          <w:p w14:paraId="6318C11C" w14:textId="77777777" w:rsidR="00036450" w:rsidRPr="00B359E4" w:rsidRDefault="00FA6157" w:rsidP="00B359E4">
            <w:pPr>
              <w:pStyle w:val="Heading4"/>
            </w:pPr>
            <w:r>
              <w:t>Central Methodist University</w:t>
            </w:r>
          </w:p>
          <w:p w14:paraId="47B54735" w14:textId="77777777" w:rsidR="00036450" w:rsidRDefault="00EC6CAC" w:rsidP="00B359E4">
            <w:pPr>
              <w:pStyle w:val="Date"/>
            </w:pPr>
            <w:r>
              <w:t>January 2016</w:t>
            </w:r>
            <w:r w:rsidR="00FA6157">
              <w:t>–</w:t>
            </w:r>
            <w:r w:rsidR="00036450" w:rsidRPr="00B359E4">
              <w:t xml:space="preserve"> </w:t>
            </w:r>
            <w:r w:rsidR="00FA6157">
              <w:t>October 2018</w:t>
            </w:r>
          </w:p>
          <w:p w14:paraId="107995A6" w14:textId="77777777" w:rsidR="005F2D86" w:rsidRDefault="00EC6CAC" w:rsidP="005F2D86">
            <w:r>
              <w:t>Bachelor of science</w:t>
            </w:r>
            <w:r w:rsidR="005F2D86">
              <w:t>-Nursing</w:t>
            </w:r>
          </w:p>
          <w:p w14:paraId="236EA92B" w14:textId="77777777" w:rsidR="005F2D86" w:rsidRDefault="005F2D86" w:rsidP="005F2D86">
            <w:r>
              <w:t>Fayette, Missouri</w:t>
            </w:r>
          </w:p>
          <w:p w14:paraId="675CA25F" w14:textId="77777777" w:rsidR="005F2D86" w:rsidRDefault="005F2D86" w:rsidP="005F2D86"/>
          <w:p w14:paraId="67CE08DA" w14:textId="77777777" w:rsidR="005F2D86" w:rsidRDefault="005F2D86" w:rsidP="005F2D86">
            <w:pPr>
              <w:pStyle w:val="Heading4"/>
            </w:pPr>
            <w:r>
              <w:t>Three Rivers Community College</w:t>
            </w:r>
          </w:p>
          <w:p w14:paraId="66367413" w14:textId="77777777" w:rsidR="005F2D86" w:rsidRDefault="00EC6CAC" w:rsidP="005F2D86">
            <w:r>
              <w:t>January 2012</w:t>
            </w:r>
            <w:r w:rsidR="005F2D86">
              <w:t>-December 2014</w:t>
            </w:r>
          </w:p>
          <w:p w14:paraId="520FF7C9" w14:textId="77777777" w:rsidR="00EC6CAC" w:rsidRDefault="00EC6CAC" w:rsidP="005F2D86">
            <w:r>
              <w:t>Associate of Science-Nursing</w:t>
            </w:r>
          </w:p>
          <w:p w14:paraId="49A1AFAA" w14:textId="77777777" w:rsidR="00EC6CAC" w:rsidRDefault="00EC6CAC" w:rsidP="005F2D86">
            <w:r>
              <w:t>General Education</w:t>
            </w:r>
          </w:p>
          <w:p w14:paraId="5ADCD7D6" w14:textId="77777777" w:rsidR="00EC6CAC" w:rsidRPr="005F2D86" w:rsidRDefault="00EC6CAC" w:rsidP="005F2D86">
            <w:r>
              <w:t>Poplar Bluff, Missouri</w:t>
            </w:r>
          </w:p>
          <w:p w14:paraId="655106BB" w14:textId="77777777" w:rsidR="005F2D86" w:rsidRPr="005F2D86" w:rsidRDefault="005F2D86" w:rsidP="005F2D86"/>
          <w:p w14:paraId="707C138A" w14:textId="55E3B7B5" w:rsidR="00036450" w:rsidRDefault="00E57890" w:rsidP="00036450">
            <w:pPr>
              <w:pStyle w:val="Heading2"/>
            </w:pPr>
            <w:r>
              <w:t>work experience</w:t>
            </w:r>
          </w:p>
          <w:p w14:paraId="7CEDDF45" w14:textId="2C423C5E" w:rsidR="00095250" w:rsidRDefault="00095250" w:rsidP="00B359E4">
            <w:pPr>
              <w:pStyle w:val="Heading4"/>
              <w:rPr>
                <w:sz w:val="28"/>
                <w:szCs w:val="28"/>
              </w:rPr>
            </w:pPr>
            <w:r w:rsidRPr="00095250">
              <w:rPr>
                <w:sz w:val="28"/>
                <w:szCs w:val="28"/>
              </w:rPr>
              <w:t>Registered Staff Nurse</w:t>
            </w:r>
          </w:p>
          <w:p w14:paraId="0412A80F" w14:textId="1A710258" w:rsidR="00095250" w:rsidRDefault="00095250" w:rsidP="00095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Mercy Health</w:t>
            </w:r>
          </w:p>
          <w:p w14:paraId="7C73B4F8" w14:textId="52565FDD" w:rsidR="00095250" w:rsidRDefault="00095250" w:rsidP="00095250">
            <w:pPr>
              <w:rPr>
                <w:szCs w:val="18"/>
              </w:rPr>
            </w:pPr>
            <w:r>
              <w:rPr>
                <w:szCs w:val="18"/>
              </w:rPr>
              <w:t>February 20</w:t>
            </w:r>
            <w:r w:rsidR="007E2ECC">
              <w:rPr>
                <w:szCs w:val="18"/>
              </w:rPr>
              <w:t>19</w:t>
            </w:r>
            <w:r>
              <w:rPr>
                <w:szCs w:val="18"/>
              </w:rPr>
              <w:t>-Current</w:t>
            </w:r>
          </w:p>
          <w:p w14:paraId="382C3174" w14:textId="736285BF" w:rsidR="00095250" w:rsidRPr="00095250" w:rsidRDefault="00095250" w:rsidP="00095250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Complex Operating Room</w:t>
            </w:r>
          </w:p>
          <w:p w14:paraId="63068CA4" w14:textId="0791BC35" w:rsidR="00036450" w:rsidRPr="009B0F5F" w:rsidRDefault="006A407C" w:rsidP="00B359E4">
            <w:pPr>
              <w:pStyle w:val="Heading4"/>
              <w:rPr>
                <w:bCs/>
                <w:sz w:val="28"/>
                <w:szCs w:val="28"/>
              </w:rPr>
            </w:pPr>
            <w:r w:rsidRPr="009B0F5F">
              <w:rPr>
                <w:sz w:val="28"/>
                <w:szCs w:val="28"/>
              </w:rPr>
              <w:t>Registered Travel Nurse</w:t>
            </w:r>
          </w:p>
          <w:p w14:paraId="0D4E64FF" w14:textId="77C82361" w:rsidR="00036450" w:rsidRPr="00036450" w:rsidRDefault="006A407C" w:rsidP="00B359E4">
            <w:pPr>
              <w:pStyle w:val="Date"/>
            </w:pPr>
            <w:r>
              <w:lastRenderedPageBreak/>
              <w:t>April 2016</w:t>
            </w:r>
            <w:r w:rsidR="00036450" w:rsidRPr="00036450">
              <w:t>–</w:t>
            </w:r>
            <w:r w:rsidR="007E2ECC">
              <w:t>January 2019</w:t>
            </w:r>
          </w:p>
          <w:p w14:paraId="13852FF4" w14:textId="21E01841" w:rsidR="00036450" w:rsidRPr="009B0F5F" w:rsidRDefault="006A407C" w:rsidP="00036450">
            <w:pPr>
              <w:rPr>
                <w:sz w:val="24"/>
                <w:szCs w:val="24"/>
              </w:rPr>
            </w:pPr>
            <w:r w:rsidRPr="009B0F5F">
              <w:rPr>
                <w:sz w:val="24"/>
                <w:szCs w:val="24"/>
              </w:rPr>
              <w:t>University of Kentucky Albert B. Chandler- Paducah, Kentucky</w:t>
            </w:r>
          </w:p>
          <w:p w14:paraId="2D0F4C15" w14:textId="15126833" w:rsidR="006868B1" w:rsidRDefault="00045E68" w:rsidP="00E233E5">
            <w:pPr>
              <w:pStyle w:val="ListParagraph"/>
              <w:numPr>
                <w:ilvl w:val="0"/>
                <w:numId w:val="7"/>
              </w:numPr>
            </w:pPr>
            <w:r>
              <w:t>Medical</w:t>
            </w:r>
            <w:r w:rsidR="00DD192B">
              <w:t>/Surgical Step-down</w:t>
            </w:r>
          </w:p>
          <w:p w14:paraId="7E343880" w14:textId="2143EF5A" w:rsidR="00DD192B" w:rsidRDefault="00DD192B" w:rsidP="00E233E5">
            <w:pPr>
              <w:pStyle w:val="ListParagraph"/>
              <w:numPr>
                <w:ilvl w:val="0"/>
                <w:numId w:val="7"/>
              </w:numPr>
            </w:pPr>
            <w:r>
              <w:t>Floated to Cardiac Progressive Care</w:t>
            </w:r>
          </w:p>
          <w:p w14:paraId="778D68A6" w14:textId="7FE4992A" w:rsidR="006A407C" w:rsidRPr="009B0F5F" w:rsidRDefault="005F2D86" w:rsidP="00036450">
            <w:pPr>
              <w:rPr>
                <w:sz w:val="24"/>
                <w:szCs w:val="24"/>
              </w:rPr>
            </w:pPr>
            <w:r w:rsidRPr="009B0F5F">
              <w:rPr>
                <w:sz w:val="24"/>
                <w:szCs w:val="24"/>
              </w:rPr>
              <w:t>Carilion Medical Center- Roanoke, Virginia</w:t>
            </w:r>
          </w:p>
          <w:p w14:paraId="7FD4EF38" w14:textId="1286C330" w:rsidR="006A2F9B" w:rsidRDefault="006A2F9B" w:rsidP="006A2F9B">
            <w:pPr>
              <w:pStyle w:val="ListParagraph"/>
              <w:numPr>
                <w:ilvl w:val="0"/>
                <w:numId w:val="7"/>
              </w:numPr>
            </w:pPr>
            <w:r>
              <w:t>Cardiac Progressive Care</w:t>
            </w:r>
          </w:p>
          <w:p w14:paraId="06F48D50" w14:textId="3B277F4E" w:rsidR="005F2D86" w:rsidRPr="009B0F5F" w:rsidRDefault="005F2D86" w:rsidP="00036450">
            <w:pPr>
              <w:rPr>
                <w:sz w:val="24"/>
                <w:szCs w:val="24"/>
              </w:rPr>
            </w:pPr>
            <w:r w:rsidRPr="009B0F5F">
              <w:rPr>
                <w:sz w:val="24"/>
                <w:szCs w:val="24"/>
              </w:rPr>
              <w:t>Cox Health- Springfield, Missouri</w:t>
            </w:r>
          </w:p>
          <w:p w14:paraId="01FD1B46" w14:textId="5E1EB48A" w:rsidR="006A2F9B" w:rsidRDefault="006A2F9B" w:rsidP="006A2F9B">
            <w:pPr>
              <w:pStyle w:val="ListParagraph"/>
              <w:numPr>
                <w:ilvl w:val="0"/>
                <w:numId w:val="7"/>
              </w:numPr>
            </w:pPr>
            <w:r>
              <w:t>Clinical Decision Unit-Cardiac Observation</w:t>
            </w:r>
          </w:p>
          <w:p w14:paraId="6EDDE3D7" w14:textId="44AA626E" w:rsidR="005F2D86" w:rsidRPr="009B0F5F" w:rsidRDefault="005F2D86" w:rsidP="00036450">
            <w:pPr>
              <w:rPr>
                <w:sz w:val="24"/>
                <w:szCs w:val="24"/>
              </w:rPr>
            </w:pPr>
            <w:r w:rsidRPr="009B0F5F">
              <w:rPr>
                <w:sz w:val="24"/>
                <w:szCs w:val="24"/>
              </w:rPr>
              <w:t>Medical City Denton- Denton, Texas</w:t>
            </w:r>
          </w:p>
          <w:p w14:paraId="578F023B" w14:textId="06360DD0" w:rsidR="00846BE0" w:rsidRDefault="00846BE0" w:rsidP="00846BE0">
            <w:pPr>
              <w:pStyle w:val="ListParagraph"/>
              <w:numPr>
                <w:ilvl w:val="0"/>
                <w:numId w:val="7"/>
              </w:numPr>
            </w:pPr>
            <w:r>
              <w:t>Medical/Surgical Telemetry</w:t>
            </w:r>
          </w:p>
          <w:p w14:paraId="517AAEA2" w14:textId="5B00F197" w:rsidR="005F2D86" w:rsidRPr="009B0F5F" w:rsidRDefault="005F2D86" w:rsidP="00036450">
            <w:pPr>
              <w:rPr>
                <w:sz w:val="24"/>
                <w:szCs w:val="24"/>
              </w:rPr>
            </w:pPr>
            <w:r w:rsidRPr="009B0F5F">
              <w:rPr>
                <w:sz w:val="24"/>
                <w:szCs w:val="24"/>
              </w:rPr>
              <w:t>Vanderbilt University- Nashville, Tennessee</w:t>
            </w:r>
          </w:p>
          <w:p w14:paraId="37229315" w14:textId="2C3F0CAD" w:rsidR="006A2F9B" w:rsidRDefault="006A2F9B" w:rsidP="006A2F9B">
            <w:pPr>
              <w:pStyle w:val="ListParagraph"/>
              <w:numPr>
                <w:ilvl w:val="0"/>
                <w:numId w:val="7"/>
              </w:numPr>
            </w:pPr>
            <w:r>
              <w:t>Cardiac Progressive Care</w:t>
            </w:r>
          </w:p>
          <w:p w14:paraId="6A8A5CAF" w14:textId="09D604CB" w:rsidR="005F2D86" w:rsidRPr="009B0F5F" w:rsidRDefault="005F2D86" w:rsidP="00036450">
            <w:pPr>
              <w:rPr>
                <w:sz w:val="24"/>
                <w:szCs w:val="24"/>
              </w:rPr>
            </w:pPr>
            <w:r w:rsidRPr="009B0F5F">
              <w:rPr>
                <w:sz w:val="24"/>
                <w:szCs w:val="24"/>
              </w:rPr>
              <w:t>Banner University- Phoenix, Arizona</w:t>
            </w:r>
          </w:p>
          <w:p w14:paraId="72829F35" w14:textId="709C4397" w:rsidR="006A2F9B" w:rsidRDefault="00E16379" w:rsidP="006A2F9B">
            <w:pPr>
              <w:pStyle w:val="ListParagraph"/>
              <w:numPr>
                <w:ilvl w:val="0"/>
                <w:numId w:val="7"/>
              </w:numPr>
            </w:pPr>
            <w:r>
              <w:t>Neurotrauma Progressive Care</w:t>
            </w:r>
          </w:p>
          <w:p w14:paraId="59128BA0" w14:textId="35D9FDE7" w:rsidR="005F2D86" w:rsidRPr="009B0F5F" w:rsidRDefault="005F2D86" w:rsidP="00036450">
            <w:pPr>
              <w:rPr>
                <w:sz w:val="24"/>
                <w:szCs w:val="24"/>
              </w:rPr>
            </w:pPr>
            <w:r w:rsidRPr="009B0F5F">
              <w:rPr>
                <w:sz w:val="24"/>
                <w:szCs w:val="24"/>
              </w:rPr>
              <w:t>Mercy- Springfield, Missouri</w:t>
            </w:r>
          </w:p>
          <w:p w14:paraId="06EE5F1D" w14:textId="4ACD059A" w:rsidR="00E16379" w:rsidRDefault="00E16379" w:rsidP="00E16379">
            <w:pPr>
              <w:pStyle w:val="ListParagraph"/>
              <w:numPr>
                <w:ilvl w:val="0"/>
                <w:numId w:val="7"/>
              </w:numPr>
            </w:pPr>
            <w:r>
              <w:t xml:space="preserve">Trauma Surgical/ </w:t>
            </w:r>
            <w:r w:rsidR="00E7231B">
              <w:t>Gastroenterology</w:t>
            </w:r>
          </w:p>
          <w:p w14:paraId="4DA64CEE" w14:textId="25033840" w:rsidR="00095250" w:rsidRPr="00095250" w:rsidRDefault="00DD192B" w:rsidP="00095250">
            <w:pPr>
              <w:pStyle w:val="ListParagraph"/>
              <w:numPr>
                <w:ilvl w:val="0"/>
                <w:numId w:val="7"/>
              </w:numPr>
            </w:pPr>
            <w:r>
              <w:t xml:space="preserve">Floated to </w:t>
            </w:r>
            <w:r w:rsidR="00512779">
              <w:t>all Medical/Surgical and</w:t>
            </w:r>
            <w:r w:rsidR="00BD049F">
              <w:t xml:space="preserve"> Telemetry floors</w:t>
            </w:r>
          </w:p>
          <w:p w14:paraId="6FD44C19" w14:textId="63ECAF3E" w:rsidR="009B0F5F" w:rsidRDefault="009B0F5F" w:rsidP="00B359E4">
            <w:pPr>
              <w:pStyle w:val="Heading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Registered Staff Nurse</w:t>
            </w:r>
          </w:p>
          <w:p w14:paraId="46574547" w14:textId="0A0BBE56" w:rsidR="004D3011" w:rsidRPr="00E57890" w:rsidRDefault="006A407C" w:rsidP="00B359E4">
            <w:pPr>
              <w:pStyle w:val="Heading4"/>
              <w:rPr>
                <w:b w:val="0"/>
                <w:bCs/>
                <w:sz w:val="24"/>
                <w:szCs w:val="24"/>
              </w:rPr>
            </w:pPr>
            <w:r w:rsidRPr="00E57890">
              <w:rPr>
                <w:b w:val="0"/>
                <w:bCs/>
                <w:sz w:val="24"/>
                <w:szCs w:val="24"/>
              </w:rPr>
              <w:t>Saint Francis Medical Center</w:t>
            </w:r>
            <w:r w:rsidR="004D3011" w:rsidRPr="00E57890">
              <w:rPr>
                <w:b w:val="0"/>
                <w:bCs/>
                <w:sz w:val="24"/>
                <w:szCs w:val="24"/>
              </w:rPr>
              <w:t xml:space="preserve">  </w:t>
            </w:r>
            <w:r w:rsidRPr="00E57890">
              <w:rPr>
                <w:b w:val="0"/>
                <w:bCs/>
                <w:sz w:val="24"/>
                <w:szCs w:val="24"/>
              </w:rPr>
              <w:t xml:space="preserve">  </w:t>
            </w:r>
          </w:p>
          <w:p w14:paraId="1D0999B9" w14:textId="67EAFB68" w:rsidR="004D3011" w:rsidRDefault="006A407C" w:rsidP="00B359E4">
            <w:pPr>
              <w:pStyle w:val="Date"/>
            </w:pPr>
            <w:r>
              <w:t>January 2015</w:t>
            </w:r>
            <w:r w:rsidR="004D3011" w:rsidRPr="004D3011">
              <w:t>–</w:t>
            </w:r>
            <w:r>
              <w:t>April 2016</w:t>
            </w:r>
          </w:p>
          <w:p w14:paraId="2EF77997" w14:textId="19BB9CDD" w:rsidR="00D059CA" w:rsidRDefault="00D059CA" w:rsidP="00D059CA">
            <w:r>
              <w:t>Cape Girardeau, Missouri</w:t>
            </w:r>
          </w:p>
          <w:p w14:paraId="4D7D9789" w14:textId="58BC21FC" w:rsidR="00BD049F" w:rsidRDefault="00E7231B" w:rsidP="00E7231B">
            <w:pPr>
              <w:pStyle w:val="ListParagraph"/>
              <w:numPr>
                <w:ilvl w:val="0"/>
                <w:numId w:val="8"/>
              </w:numPr>
            </w:pPr>
            <w:r>
              <w:t>Cardiac and Oncology Progressive Care Unit</w:t>
            </w:r>
          </w:p>
          <w:p w14:paraId="44709764" w14:textId="2E6C9ED0" w:rsidR="005C7D81" w:rsidRDefault="005C7D81" w:rsidP="005C7D81">
            <w:pPr>
              <w:pStyle w:val="ListParagraph"/>
            </w:pPr>
          </w:p>
          <w:p w14:paraId="18154FFB" w14:textId="77777777" w:rsidR="005C7D81" w:rsidRPr="00D059CA" w:rsidRDefault="005C7D81" w:rsidP="005C7D81"/>
          <w:p w14:paraId="57C17191" w14:textId="68005B1D" w:rsidR="004D3011" w:rsidRDefault="000052A7" w:rsidP="0003645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Patient Care </w:t>
            </w:r>
            <w:r w:rsidR="00473B9F">
              <w:rPr>
                <w:b/>
                <w:bCs/>
                <w:sz w:val="28"/>
                <w:szCs w:val="28"/>
              </w:rPr>
              <w:t>Technician</w:t>
            </w:r>
          </w:p>
          <w:p w14:paraId="70B460D7" w14:textId="4B3808F6" w:rsidR="00D61DA1" w:rsidRDefault="00D61DA1" w:rsidP="000364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Poplar Bluff Regional Medical Center</w:t>
            </w:r>
          </w:p>
          <w:p w14:paraId="3FBCAC65" w14:textId="7EC2205D" w:rsidR="00D61DA1" w:rsidRDefault="001E3867" w:rsidP="00036450">
            <w:pPr>
              <w:rPr>
                <w:szCs w:val="18"/>
              </w:rPr>
            </w:pPr>
            <w:r>
              <w:rPr>
                <w:szCs w:val="18"/>
              </w:rPr>
              <w:t>January 2014</w:t>
            </w:r>
            <w:r w:rsidR="009958DC">
              <w:rPr>
                <w:szCs w:val="18"/>
              </w:rPr>
              <w:t>-</w:t>
            </w:r>
            <w:r>
              <w:rPr>
                <w:szCs w:val="18"/>
              </w:rPr>
              <w:t>January</w:t>
            </w:r>
            <w:r w:rsidR="00D61DA1">
              <w:rPr>
                <w:szCs w:val="18"/>
              </w:rPr>
              <w:t xml:space="preserve"> 201</w:t>
            </w:r>
            <w:r>
              <w:rPr>
                <w:szCs w:val="18"/>
              </w:rPr>
              <w:t>5</w:t>
            </w:r>
          </w:p>
          <w:p w14:paraId="78609B60" w14:textId="2E9E4A57" w:rsidR="001E3867" w:rsidRDefault="00E459A4" w:rsidP="00036450">
            <w:pPr>
              <w:rPr>
                <w:szCs w:val="18"/>
              </w:rPr>
            </w:pPr>
            <w:r>
              <w:rPr>
                <w:szCs w:val="18"/>
              </w:rPr>
              <w:t>Poplar Bluff, Missouri</w:t>
            </w:r>
          </w:p>
          <w:p w14:paraId="0996AFDE" w14:textId="28F9CD63" w:rsidR="00E459A4" w:rsidRPr="00E459A4" w:rsidRDefault="00E459A4" w:rsidP="00E459A4">
            <w:pPr>
              <w:pStyle w:val="ListParagraph"/>
              <w:numPr>
                <w:ilvl w:val="0"/>
                <w:numId w:val="8"/>
              </w:numPr>
              <w:rPr>
                <w:szCs w:val="18"/>
              </w:rPr>
            </w:pPr>
            <w:r>
              <w:rPr>
                <w:szCs w:val="18"/>
              </w:rPr>
              <w:t>Medical Surgical Floor</w:t>
            </w:r>
          </w:p>
          <w:sdt>
            <w:sdtPr>
              <w:id w:val="1669594239"/>
              <w:placeholder>
                <w:docPart w:val="814540A09D744CE499FA73F570691527"/>
              </w:placeholder>
              <w:temporary/>
              <w:showingPlcHdr/>
              <w15:appearance w15:val="hidden"/>
            </w:sdtPr>
            <w:sdtEndPr/>
            <w:sdtContent>
              <w:p w14:paraId="332EA736" w14:textId="77777777" w:rsidR="00036450" w:rsidRDefault="00180329" w:rsidP="0003645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1FD18CCC" w14:textId="77777777" w:rsidR="00036450" w:rsidRDefault="00036450" w:rsidP="004D3011">
            <w:pPr>
              <w:rPr>
                <w:noProof/>
                <w:color w:val="000000" w:themeColor="text1"/>
              </w:rPr>
            </w:pPr>
          </w:p>
          <w:p w14:paraId="45134134" w14:textId="77777777" w:rsidR="00EC6CAC" w:rsidRDefault="00EC6CAC" w:rsidP="00564C6B">
            <w:pPr>
              <w:pStyle w:val="ListParagraph"/>
              <w:numPr>
                <w:ilvl w:val="0"/>
                <w:numId w:val="4"/>
              </w:numPr>
            </w:pPr>
            <w:r>
              <w:t xml:space="preserve">Responsible for providing nursing care management services to assigned </w:t>
            </w:r>
            <w:r w:rsidR="00564C6B">
              <w:t>populations.</w:t>
            </w:r>
          </w:p>
          <w:p w14:paraId="0EB95298" w14:textId="77777777" w:rsidR="00564C6B" w:rsidRDefault="00564C6B" w:rsidP="00564C6B">
            <w:pPr>
              <w:pStyle w:val="ListParagraph"/>
              <w:numPr>
                <w:ilvl w:val="0"/>
                <w:numId w:val="4"/>
              </w:numPr>
            </w:pPr>
            <w:r>
              <w:t xml:space="preserve">Collaborate interdisciplinary approach to anticipate, integrate, and coordinate the patient’s plan of care. </w:t>
            </w:r>
          </w:p>
          <w:p w14:paraId="76A23781" w14:textId="77777777" w:rsidR="00564C6B" w:rsidRDefault="00564C6B" w:rsidP="00564C6B">
            <w:pPr>
              <w:pStyle w:val="ListParagraph"/>
              <w:numPr>
                <w:ilvl w:val="0"/>
                <w:numId w:val="4"/>
              </w:numPr>
            </w:pPr>
            <w:r>
              <w:t>Provide high quality, therapeutic, and evidence-based care for patients in the step-down telemetry setting.</w:t>
            </w:r>
          </w:p>
          <w:p w14:paraId="48384919" w14:textId="1C0B884D" w:rsidR="00564C6B" w:rsidRDefault="00564C6B" w:rsidP="00564C6B">
            <w:pPr>
              <w:pStyle w:val="ListParagraph"/>
              <w:numPr>
                <w:ilvl w:val="0"/>
                <w:numId w:val="4"/>
              </w:numPr>
            </w:pPr>
            <w:r>
              <w:t>Meet needs of patients in order to optimize clinical and resources.</w:t>
            </w:r>
          </w:p>
          <w:p w14:paraId="0178BAE2" w14:textId="77777777" w:rsidR="00E57890" w:rsidRDefault="00E57890" w:rsidP="00117504">
            <w:pPr>
              <w:pStyle w:val="ListParagraph"/>
            </w:pPr>
          </w:p>
          <w:p w14:paraId="32591A07" w14:textId="77777777" w:rsidR="00564C6B" w:rsidRDefault="00564C6B" w:rsidP="00564C6B">
            <w:pPr>
              <w:pStyle w:val="ListParagraph"/>
            </w:pPr>
          </w:p>
          <w:p w14:paraId="1F483F22" w14:textId="77777777" w:rsidR="00564C6B" w:rsidRDefault="00564C6B" w:rsidP="00564C6B">
            <w:pPr>
              <w:pStyle w:val="Heading2"/>
            </w:pPr>
            <w:r>
              <w:t>Licenses and certifications</w:t>
            </w:r>
          </w:p>
          <w:p w14:paraId="31AAC4DB" w14:textId="541CDA4C" w:rsidR="00564C6B" w:rsidRDefault="00564C6B" w:rsidP="00564C6B">
            <w:r>
              <w:t xml:space="preserve">Registered Nurse License-Board of </w:t>
            </w:r>
            <w:proofErr w:type="gramStart"/>
            <w:r>
              <w:t>Nursing</w:t>
            </w:r>
            <w:r w:rsidR="007F4153">
              <w:t xml:space="preserve">  License</w:t>
            </w:r>
            <w:proofErr w:type="gramEnd"/>
            <w:r w:rsidR="007F4153">
              <w:t xml:space="preserve"> Number-</w:t>
            </w:r>
            <w:r w:rsidR="008F452A">
              <w:t xml:space="preserve"> </w:t>
            </w:r>
            <w:r w:rsidR="008F452A" w:rsidRPr="008F452A">
              <w:t>2015004946</w:t>
            </w:r>
          </w:p>
          <w:p w14:paraId="14A2DAFA" w14:textId="767A54B1" w:rsidR="00D059CA" w:rsidRPr="00564C6B" w:rsidRDefault="00D059CA" w:rsidP="00564C6B">
            <w:r>
              <w:t>Basic Life Support- American Heart Association Expires: 02/202</w:t>
            </w:r>
            <w:r w:rsidR="007E2ECC">
              <w:t>2</w:t>
            </w:r>
          </w:p>
          <w:p w14:paraId="7F4EE6AA" w14:textId="77777777" w:rsidR="00564C6B" w:rsidRDefault="00564C6B" w:rsidP="00564C6B"/>
          <w:p w14:paraId="10F3F12F" w14:textId="77777777" w:rsidR="00564C6B" w:rsidRDefault="00564C6B" w:rsidP="00564C6B">
            <w:pPr>
              <w:pStyle w:val="Heading2"/>
            </w:pPr>
            <w:r>
              <w:t>References</w:t>
            </w:r>
          </w:p>
          <w:p w14:paraId="54D5184D" w14:textId="669981C4" w:rsidR="00564C6B" w:rsidRDefault="007E2ECC" w:rsidP="00EC6CAC">
            <w:r>
              <w:t>Taylor Hahn</w:t>
            </w:r>
          </w:p>
          <w:p w14:paraId="19BFD613" w14:textId="7370DD17" w:rsidR="007E2ECC" w:rsidRDefault="007E2ECC" w:rsidP="00EC6CAC">
            <w:r>
              <w:t>Springfield, Missouri</w:t>
            </w:r>
          </w:p>
          <w:p w14:paraId="4BDEB903" w14:textId="23841036" w:rsidR="007E2ECC" w:rsidRDefault="007E2ECC" w:rsidP="00EC6CAC">
            <w:r>
              <w:t>417-527-8567</w:t>
            </w:r>
          </w:p>
          <w:p w14:paraId="1C6EBA1E" w14:textId="77777777" w:rsidR="007E2ECC" w:rsidRDefault="007E2ECC" w:rsidP="00EC6CAC"/>
          <w:p w14:paraId="0E12337E" w14:textId="09781910" w:rsidR="00564C6B" w:rsidRDefault="00564C6B" w:rsidP="00EC6CAC">
            <w:r>
              <w:t xml:space="preserve">Erica </w:t>
            </w:r>
            <w:r w:rsidR="00D059CA">
              <w:t>Rouse</w:t>
            </w:r>
          </w:p>
          <w:p w14:paraId="5F662EF6" w14:textId="1A44CBD3" w:rsidR="00D059CA" w:rsidRDefault="00D059CA" w:rsidP="00EC6CAC">
            <w:r>
              <w:lastRenderedPageBreak/>
              <w:t>Cape Girardeau, Missouri</w:t>
            </w:r>
          </w:p>
          <w:p w14:paraId="5C4C2E6C" w14:textId="13B01DEF" w:rsidR="00D059CA" w:rsidRDefault="00D059CA" w:rsidP="00EC6CAC">
            <w:r>
              <w:t>573-225-0867</w:t>
            </w:r>
          </w:p>
          <w:p w14:paraId="505E1808" w14:textId="44CCD887" w:rsidR="00D059CA" w:rsidRDefault="00D059CA" w:rsidP="00EC6CAC"/>
          <w:p w14:paraId="6B4E235D" w14:textId="231D9682" w:rsidR="00564C6B" w:rsidRDefault="00183D31" w:rsidP="00EC6CAC">
            <w:r>
              <w:t>Holly Lovell</w:t>
            </w:r>
          </w:p>
          <w:p w14:paraId="4123C102" w14:textId="4CCCD173" w:rsidR="00183D31" w:rsidRDefault="00833E85" w:rsidP="00EC6CAC">
            <w:r>
              <w:t>Clever, Missouri</w:t>
            </w:r>
          </w:p>
          <w:p w14:paraId="2FAFA8A3" w14:textId="308BAEFE" w:rsidR="00564C6B" w:rsidRPr="00EC6CAC" w:rsidRDefault="0094621C" w:rsidP="00EC6CAC">
            <w:r>
              <w:t>417-569-8430</w:t>
            </w:r>
          </w:p>
        </w:tc>
      </w:tr>
      <w:bookmarkEnd w:id="0"/>
    </w:tbl>
    <w:p w14:paraId="76DA6BFB" w14:textId="77777777" w:rsidR="0043117B" w:rsidRDefault="003B05D5" w:rsidP="000C45FF">
      <w:pPr>
        <w:tabs>
          <w:tab w:val="left" w:pos="990"/>
        </w:tabs>
      </w:pPr>
    </w:p>
    <w:sectPr w:rsidR="0043117B" w:rsidSect="000C45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61774" w14:textId="77777777" w:rsidR="00CD48DA" w:rsidRDefault="00CD48DA" w:rsidP="000C45FF">
      <w:r>
        <w:separator/>
      </w:r>
    </w:p>
  </w:endnote>
  <w:endnote w:type="continuationSeparator" w:id="0">
    <w:p w14:paraId="71876D5F" w14:textId="77777777" w:rsidR="00CD48DA" w:rsidRDefault="00CD48DA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4B69" w14:textId="77777777" w:rsidR="007921B9" w:rsidRDefault="007921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B90F0" w14:textId="77777777" w:rsidR="007921B9" w:rsidRDefault="007921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5635" w14:textId="77777777" w:rsidR="007921B9" w:rsidRDefault="007921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B2A25" w14:textId="77777777" w:rsidR="00CD48DA" w:rsidRDefault="00CD48DA" w:rsidP="000C45FF">
      <w:r>
        <w:separator/>
      </w:r>
    </w:p>
  </w:footnote>
  <w:footnote w:type="continuationSeparator" w:id="0">
    <w:p w14:paraId="5BCB60B1" w14:textId="77777777" w:rsidR="00CD48DA" w:rsidRDefault="00CD48DA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011D2" w14:textId="77777777" w:rsidR="007921B9" w:rsidRDefault="007921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5EE7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ED0CE1" wp14:editId="5813D24D">
          <wp:simplePos x="0" y="0"/>
          <wp:positionH relativeFrom="page">
            <wp:posOffset>257175</wp:posOffset>
          </wp:positionH>
          <wp:positionV relativeFrom="page">
            <wp:posOffset>342900</wp:posOffset>
          </wp:positionV>
          <wp:extent cx="7259759" cy="9504045"/>
          <wp:effectExtent l="0" t="0" r="0" b="1905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3068" cy="9508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A5193" w14:textId="77777777" w:rsidR="007921B9" w:rsidRDefault="007921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B2D0D"/>
    <w:multiLevelType w:val="hybridMultilevel"/>
    <w:tmpl w:val="EDCAF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4C0242"/>
    <w:multiLevelType w:val="hybridMultilevel"/>
    <w:tmpl w:val="7870C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13B30"/>
    <w:multiLevelType w:val="hybridMultilevel"/>
    <w:tmpl w:val="D6447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3934A7"/>
    <w:multiLevelType w:val="hybridMultilevel"/>
    <w:tmpl w:val="48AAFD68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4" w15:restartNumberingAfterBreak="0">
    <w:nsid w:val="52B829DF"/>
    <w:multiLevelType w:val="hybridMultilevel"/>
    <w:tmpl w:val="2968F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63898"/>
    <w:multiLevelType w:val="hybridMultilevel"/>
    <w:tmpl w:val="C7300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7EB19BD"/>
    <w:multiLevelType w:val="hybridMultilevel"/>
    <w:tmpl w:val="41864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D56E2B"/>
    <w:multiLevelType w:val="hybridMultilevel"/>
    <w:tmpl w:val="E9C8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185DC8"/>
    <w:multiLevelType w:val="hybridMultilevel"/>
    <w:tmpl w:val="1CCE70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3206208"/>
    <w:multiLevelType w:val="hybridMultilevel"/>
    <w:tmpl w:val="63563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346E0A"/>
    <w:multiLevelType w:val="hybridMultilevel"/>
    <w:tmpl w:val="9D461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6047C"/>
    <w:multiLevelType w:val="hybridMultilevel"/>
    <w:tmpl w:val="91285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9"/>
  </w:num>
  <w:num w:numId="5">
    <w:abstractNumId w:val="1"/>
  </w:num>
  <w:num w:numId="6">
    <w:abstractNumId w:val="8"/>
  </w:num>
  <w:num w:numId="7">
    <w:abstractNumId w:val="3"/>
  </w:num>
  <w:num w:numId="8">
    <w:abstractNumId w:val="7"/>
  </w:num>
  <w:num w:numId="9">
    <w:abstractNumId w:val="5"/>
  </w:num>
  <w:num w:numId="10">
    <w:abstractNumId w:val="10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7FE"/>
    <w:rsid w:val="000052A7"/>
    <w:rsid w:val="00024EE1"/>
    <w:rsid w:val="00036450"/>
    <w:rsid w:val="00045E68"/>
    <w:rsid w:val="00094499"/>
    <w:rsid w:val="00095250"/>
    <w:rsid w:val="000C0D5D"/>
    <w:rsid w:val="000C45FF"/>
    <w:rsid w:val="000C573B"/>
    <w:rsid w:val="000D6350"/>
    <w:rsid w:val="000E3FD1"/>
    <w:rsid w:val="00112054"/>
    <w:rsid w:val="00117504"/>
    <w:rsid w:val="001525E1"/>
    <w:rsid w:val="00180329"/>
    <w:rsid w:val="00183D31"/>
    <w:rsid w:val="0019001F"/>
    <w:rsid w:val="001A74A5"/>
    <w:rsid w:val="001B2ABD"/>
    <w:rsid w:val="001E0391"/>
    <w:rsid w:val="001E1759"/>
    <w:rsid w:val="001E3867"/>
    <w:rsid w:val="001F1ECC"/>
    <w:rsid w:val="0021675E"/>
    <w:rsid w:val="002400EB"/>
    <w:rsid w:val="00256CF7"/>
    <w:rsid w:val="00281FD5"/>
    <w:rsid w:val="0030481B"/>
    <w:rsid w:val="003156FC"/>
    <w:rsid w:val="003254B5"/>
    <w:rsid w:val="0037121F"/>
    <w:rsid w:val="00385DEB"/>
    <w:rsid w:val="003A6B7D"/>
    <w:rsid w:val="003B05D5"/>
    <w:rsid w:val="003B06CA"/>
    <w:rsid w:val="004071FC"/>
    <w:rsid w:val="004077FE"/>
    <w:rsid w:val="00416893"/>
    <w:rsid w:val="004250FF"/>
    <w:rsid w:val="00445947"/>
    <w:rsid w:val="004536AD"/>
    <w:rsid w:val="00473B9F"/>
    <w:rsid w:val="004813B3"/>
    <w:rsid w:val="004872D7"/>
    <w:rsid w:val="00496591"/>
    <w:rsid w:val="004C63E4"/>
    <w:rsid w:val="004D3011"/>
    <w:rsid w:val="004F6767"/>
    <w:rsid w:val="00506D3E"/>
    <w:rsid w:val="00512779"/>
    <w:rsid w:val="005262AC"/>
    <w:rsid w:val="00564C6B"/>
    <w:rsid w:val="00597493"/>
    <w:rsid w:val="005C7D81"/>
    <w:rsid w:val="005E39D5"/>
    <w:rsid w:val="005E64C2"/>
    <w:rsid w:val="005F2D86"/>
    <w:rsid w:val="00600670"/>
    <w:rsid w:val="0062123A"/>
    <w:rsid w:val="00646E75"/>
    <w:rsid w:val="00665EF0"/>
    <w:rsid w:val="006771D0"/>
    <w:rsid w:val="006835C6"/>
    <w:rsid w:val="006868B1"/>
    <w:rsid w:val="006A2F9B"/>
    <w:rsid w:val="006A407C"/>
    <w:rsid w:val="00715FCB"/>
    <w:rsid w:val="00743101"/>
    <w:rsid w:val="007610CD"/>
    <w:rsid w:val="007775E1"/>
    <w:rsid w:val="007867A0"/>
    <w:rsid w:val="007921B9"/>
    <w:rsid w:val="007927F5"/>
    <w:rsid w:val="007E2ECC"/>
    <w:rsid w:val="007F4153"/>
    <w:rsid w:val="00802CA0"/>
    <w:rsid w:val="00833E85"/>
    <w:rsid w:val="00846BE0"/>
    <w:rsid w:val="008F452A"/>
    <w:rsid w:val="009260CD"/>
    <w:rsid w:val="0094621C"/>
    <w:rsid w:val="00952C25"/>
    <w:rsid w:val="009958DC"/>
    <w:rsid w:val="009B0F5F"/>
    <w:rsid w:val="00A2118D"/>
    <w:rsid w:val="00AB324A"/>
    <w:rsid w:val="00AD76E2"/>
    <w:rsid w:val="00B028AB"/>
    <w:rsid w:val="00B20152"/>
    <w:rsid w:val="00B359E4"/>
    <w:rsid w:val="00B57D98"/>
    <w:rsid w:val="00B70850"/>
    <w:rsid w:val="00BD049F"/>
    <w:rsid w:val="00C066B6"/>
    <w:rsid w:val="00C37BA1"/>
    <w:rsid w:val="00C4674C"/>
    <w:rsid w:val="00C506CF"/>
    <w:rsid w:val="00C72BED"/>
    <w:rsid w:val="00C9578B"/>
    <w:rsid w:val="00CB0055"/>
    <w:rsid w:val="00CD48DA"/>
    <w:rsid w:val="00D059CA"/>
    <w:rsid w:val="00D2522B"/>
    <w:rsid w:val="00D422DE"/>
    <w:rsid w:val="00D5459D"/>
    <w:rsid w:val="00D61DA1"/>
    <w:rsid w:val="00D70C1C"/>
    <w:rsid w:val="00D87BD7"/>
    <w:rsid w:val="00DA1F4D"/>
    <w:rsid w:val="00DD172A"/>
    <w:rsid w:val="00DD192B"/>
    <w:rsid w:val="00DD5CB0"/>
    <w:rsid w:val="00E16379"/>
    <w:rsid w:val="00E233E5"/>
    <w:rsid w:val="00E25A26"/>
    <w:rsid w:val="00E4381A"/>
    <w:rsid w:val="00E459A4"/>
    <w:rsid w:val="00E55D74"/>
    <w:rsid w:val="00E57890"/>
    <w:rsid w:val="00E7231B"/>
    <w:rsid w:val="00EC6CAC"/>
    <w:rsid w:val="00F60274"/>
    <w:rsid w:val="00F77FB9"/>
    <w:rsid w:val="00FA6157"/>
    <w:rsid w:val="00FB068F"/>
    <w:rsid w:val="00FB6EC0"/>
    <w:rsid w:val="00FD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2DC9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EC6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663AC7419B428BA3E0E1BA6B8E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15086-0C78-4461-BD93-C493AD07F518}"/>
      </w:docPartPr>
      <w:docPartBody>
        <w:p w:rsidR="0019055A" w:rsidRDefault="006750D8">
          <w:pPr>
            <w:pStyle w:val="F9663AC7419B428BA3E0E1BA6B8E3B04"/>
          </w:pPr>
          <w:r w:rsidRPr="00CB0055">
            <w:t>Contact</w:t>
          </w:r>
        </w:p>
      </w:docPartBody>
    </w:docPart>
    <w:docPart>
      <w:docPartPr>
        <w:name w:val="7DD6CB2891AD4C45AA5707E0A13CD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378A3-8477-4F7A-9AD9-060ECBE0F70D}"/>
      </w:docPartPr>
      <w:docPartBody>
        <w:p w:rsidR="0019055A" w:rsidRDefault="006750D8">
          <w:pPr>
            <w:pStyle w:val="7DD6CB2891AD4C45AA5707E0A13CDEF6"/>
          </w:pPr>
          <w:r w:rsidRPr="004D3011">
            <w:t>PHONE:</w:t>
          </w:r>
        </w:p>
      </w:docPartBody>
    </w:docPart>
    <w:docPart>
      <w:docPartPr>
        <w:name w:val="8353EF629D544987BC4BF05B8E37C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94B22-DC7E-4765-A17A-B933419FE980}"/>
      </w:docPartPr>
      <w:docPartBody>
        <w:p w:rsidR="0019055A" w:rsidRDefault="006750D8">
          <w:pPr>
            <w:pStyle w:val="8353EF629D544987BC4BF05B8E37C264"/>
          </w:pPr>
          <w:r w:rsidRPr="004D3011">
            <w:t>EMAIL:</w:t>
          </w:r>
        </w:p>
      </w:docPartBody>
    </w:docPart>
    <w:docPart>
      <w:docPartPr>
        <w:name w:val="AEF45B2C239E41DFB8028AC17DFC7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FFEFC-24A7-434B-98EF-EA9965D79A36}"/>
      </w:docPartPr>
      <w:docPartBody>
        <w:p w:rsidR="0019055A" w:rsidRDefault="006750D8">
          <w:pPr>
            <w:pStyle w:val="AEF45B2C239E41DFB8028AC17DFC7E4B"/>
          </w:pPr>
          <w:r w:rsidRPr="00036450">
            <w:t>EDUCATION</w:t>
          </w:r>
        </w:p>
      </w:docPartBody>
    </w:docPart>
    <w:docPart>
      <w:docPartPr>
        <w:name w:val="814540A09D744CE499FA73F570691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85C25-9EF0-4660-880C-6684E0AE00DD}"/>
      </w:docPartPr>
      <w:docPartBody>
        <w:p w:rsidR="0019055A" w:rsidRDefault="006750D8">
          <w:pPr>
            <w:pStyle w:val="814540A09D744CE499FA73F570691527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0D8"/>
    <w:rsid w:val="0019055A"/>
    <w:rsid w:val="003203AD"/>
    <w:rsid w:val="006750D8"/>
    <w:rsid w:val="0071408C"/>
    <w:rsid w:val="007A6D69"/>
    <w:rsid w:val="00BF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663AC7419B428BA3E0E1BA6B8E3B04">
    <w:name w:val="F9663AC7419B428BA3E0E1BA6B8E3B04"/>
  </w:style>
  <w:style w:type="paragraph" w:customStyle="1" w:styleId="7DD6CB2891AD4C45AA5707E0A13CDEF6">
    <w:name w:val="7DD6CB2891AD4C45AA5707E0A13CDEF6"/>
  </w:style>
  <w:style w:type="paragraph" w:customStyle="1" w:styleId="8353EF629D544987BC4BF05B8E37C264">
    <w:name w:val="8353EF629D544987BC4BF05B8E37C264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AEF45B2C239E41DFB8028AC17DFC7E4B">
    <w:name w:val="AEF45B2C239E41DFB8028AC17DFC7E4B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814540A09D744CE499FA73F570691527">
    <w:name w:val="814540A09D744CE499FA73F5706915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2021-09-02T20:23:00Z</dcterms:created>
  <dcterms:modified xsi:type="dcterms:W3CDTF">2021-09-02T20:23:00Z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